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AAF6" w14:textId="1D0F1483" w:rsidR="00813396" w:rsidRPr="007555BB" w:rsidRDefault="00102F85" w:rsidP="00102F85">
      <w:pPr>
        <w:tabs>
          <w:tab w:val="left" w:pos="4335"/>
        </w:tabs>
        <w:ind w:left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813396" w:rsidRPr="007555BB">
        <w:rPr>
          <w:rFonts w:ascii="Calibri" w:hAnsi="Calibri" w:cs="Calibri"/>
          <w:b/>
        </w:rPr>
        <w:tab/>
      </w:r>
      <w:r w:rsidR="00813396" w:rsidRPr="007555BB">
        <w:rPr>
          <w:rFonts w:ascii="Calibri" w:hAnsi="Calibri" w:cs="Calibri"/>
          <w:b/>
        </w:rPr>
        <w:tab/>
      </w:r>
      <w:r w:rsidR="00813396" w:rsidRPr="007555BB">
        <w:rPr>
          <w:rFonts w:ascii="Calibri" w:hAnsi="Calibri" w:cs="Calibri"/>
          <w:b/>
        </w:rPr>
        <w:tab/>
      </w:r>
      <w:r w:rsidR="00813396" w:rsidRPr="007555BB">
        <w:rPr>
          <w:rFonts w:ascii="Calibri" w:hAnsi="Calibri" w:cs="Calibri"/>
          <w:b/>
        </w:rPr>
        <w:tab/>
      </w:r>
    </w:p>
    <w:p w14:paraId="7D4CA975" w14:textId="2DB521E0" w:rsidR="00801F07" w:rsidRPr="007555BB" w:rsidRDefault="00801F07" w:rsidP="00102F85">
      <w:pPr>
        <w:jc w:val="center"/>
        <w:rPr>
          <w:rFonts w:ascii="Calibri" w:hAnsi="Calibri" w:cs="Calibri"/>
          <w:b/>
          <w:sz w:val="32"/>
          <w:szCs w:val="32"/>
        </w:rPr>
      </w:pPr>
      <w:r w:rsidRPr="007555BB">
        <w:rPr>
          <w:rFonts w:ascii="Calibri" w:hAnsi="Calibri" w:cs="Calibri"/>
          <w:b/>
          <w:sz w:val="32"/>
          <w:szCs w:val="32"/>
        </w:rPr>
        <w:t xml:space="preserve">POKYNY KE </w:t>
      </w:r>
      <w:r w:rsidR="00107F00" w:rsidRPr="007555BB">
        <w:rPr>
          <w:rFonts w:ascii="Calibri" w:hAnsi="Calibri" w:cs="Calibri"/>
          <w:b/>
          <w:sz w:val="32"/>
          <w:szCs w:val="32"/>
        </w:rPr>
        <w:t>STRAVOVÁNÍ</w:t>
      </w:r>
    </w:p>
    <w:p w14:paraId="010DE4B8" w14:textId="219B35C8" w:rsidR="00827339" w:rsidRPr="007555BB" w:rsidRDefault="006D0AFA">
      <w:pPr>
        <w:ind w:left="360"/>
        <w:jc w:val="center"/>
        <w:rPr>
          <w:rFonts w:ascii="Calibri" w:hAnsi="Calibri" w:cs="Calibri"/>
          <w:smallCap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4D44D676" wp14:editId="2C120759">
                <wp:simplePos x="0" y="0"/>
                <wp:positionH relativeFrom="column">
                  <wp:posOffset>4128135</wp:posOffset>
                </wp:positionH>
                <wp:positionV relativeFrom="paragraph">
                  <wp:posOffset>125730</wp:posOffset>
                </wp:positionV>
                <wp:extent cx="1924050" cy="306070"/>
                <wp:effectExtent l="19050" t="19050" r="19050" b="18415"/>
                <wp:wrapNone/>
                <wp:docPr id="9925221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060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278C2A" w14:textId="0526A06E" w:rsidR="00102F85" w:rsidRPr="00102F85" w:rsidRDefault="00102F85" w:rsidP="00102F8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</w:pPr>
                            <w:r w:rsidRPr="00102F85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POZOR</w:t>
                            </w:r>
                            <w:r w:rsidR="00B00D96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 xml:space="preserve">, </w:t>
                            </w:r>
                            <w:r w:rsidRPr="00102F85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ZMĚNA ÚČTU</w:t>
                            </w:r>
                            <w:r w:rsidR="00B00D96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44D67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25.05pt;margin-top:9.9pt;width:151.5pt;height:24.1pt;z-index:-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" filled="f" strokecolor="#e00" strokeweight="2.25pt">
                <v:textbox style="mso-fit-shape-to-text:t">
                  <w:txbxContent>
                    <w:p w14:paraId="01278C2A" w14:textId="0526A06E" w:rsidR="00102F85" w:rsidRPr="00102F85" w:rsidRDefault="00102F85" w:rsidP="00102F85">
                      <w:pPr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</w:pPr>
                      <w:r w:rsidRPr="00102F85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POZOR</w:t>
                      </w:r>
                      <w:r w:rsidR="00B00D96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 xml:space="preserve">, </w:t>
                      </w:r>
                      <w:r w:rsidRPr="00102F85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ZMĚNA ÚČTU</w:t>
                      </w:r>
                      <w:r w:rsidR="00B00D96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!!!</w:t>
                      </w:r>
                    </w:p>
                  </w:txbxContent>
                </v:textbox>
              </v:shape>
            </w:pict>
          </mc:Fallback>
        </mc:AlternateContent>
      </w:r>
    </w:p>
    <w:p w14:paraId="0D0C1A06" w14:textId="233BB14B" w:rsidR="00827339" w:rsidRPr="007555BB" w:rsidRDefault="005E3A5E" w:rsidP="00315465">
      <w:pPr>
        <w:ind w:left="3192" w:firstLine="348"/>
        <w:rPr>
          <w:rFonts w:ascii="Calibri" w:hAnsi="Calibri" w:cs="Calibri"/>
          <w:b/>
        </w:rPr>
      </w:pPr>
      <w:r w:rsidRPr="007555BB">
        <w:rPr>
          <w:rFonts w:ascii="Calibri" w:hAnsi="Calibri" w:cs="Calibri"/>
          <w:b/>
        </w:rPr>
        <w:t xml:space="preserve">pro školní rok </w:t>
      </w:r>
      <w:r w:rsidR="00A4313C" w:rsidRPr="007555BB">
        <w:rPr>
          <w:rFonts w:ascii="Calibri" w:hAnsi="Calibri" w:cs="Calibri"/>
          <w:b/>
        </w:rPr>
        <w:t>202</w:t>
      </w:r>
      <w:r w:rsidR="008F58AE" w:rsidRPr="007555BB">
        <w:rPr>
          <w:rFonts w:ascii="Calibri" w:hAnsi="Calibri" w:cs="Calibri"/>
          <w:b/>
        </w:rPr>
        <w:t>6</w:t>
      </w:r>
      <w:r w:rsidR="007555BB" w:rsidRPr="007555BB">
        <w:rPr>
          <w:rFonts w:ascii="Calibri" w:hAnsi="Calibri" w:cs="Calibri"/>
          <w:b/>
        </w:rPr>
        <w:t>/</w:t>
      </w:r>
      <w:r w:rsidR="00A4313C" w:rsidRPr="007555BB">
        <w:rPr>
          <w:rFonts w:ascii="Calibri" w:hAnsi="Calibri" w:cs="Calibri"/>
          <w:b/>
        </w:rPr>
        <w:t>202</w:t>
      </w:r>
      <w:r w:rsidR="008F58AE" w:rsidRPr="007555BB">
        <w:rPr>
          <w:rFonts w:ascii="Calibri" w:hAnsi="Calibri" w:cs="Calibri"/>
          <w:b/>
        </w:rPr>
        <w:t>7</w:t>
      </w:r>
    </w:p>
    <w:p w14:paraId="244F0DFB" w14:textId="77777777" w:rsidR="00E24662" w:rsidRPr="007555BB" w:rsidRDefault="00E24662" w:rsidP="00E24662">
      <w:pPr>
        <w:pStyle w:val="StylZarovnatdoblokuVlevo-052cmPed6bdkovn"/>
        <w:numPr>
          <w:ilvl w:val="0"/>
          <w:numId w:val="0"/>
        </w:numPr>
        <w:ind w:left="720"/>
        <w:rPr>
          <w:rFonts w:ascii="Calibri" w:hAnsi="Calibri" w:cs="Calibri"/>
        </w:rPr>
      </w:pPr>
    </w:p>
    <w:p w14:paraId="07D82533" w14:textId="77777777" w:rsidR="007A657E" w:rsidRPr="007555BB" w:rsidRDefault="007A657E" w:rsidP="00F04B71">
      <w:pPr>
        <w:pStyle w:val="StylZarovnatdoblokuVlevo-052cmPed6bdkovn"/>
        <w:numPr>
          <w:ilvl w:val="0"/>
          <w:numId w:val="0"/>
        </w:numPr>
        <w:ind w:left="720"/>
        <w:jc w:val="both"/>
        <w:rPr>
          <w:rFonts w:ascii="Calibri" w:hAnsi="Calibri" w:cs="Calibri"/>
        </w:rPr>
      </w:pPr>
    </w:p>
    <w:p w14:paraId="2366FB58" w14:textId="77777777" w:rsidR="007555BB" w:rsidRDefault="00E24662" w:rsidP="00F04B71">
      <w:pPr>
        <w:pStyle w:val="Odstavec2"/>
        <w:spacing w:line="360" w:lineRule="auto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</w:rPr>
        <w:t xml:space="preserve">Poplatek za stravování platí žáci každý měsíc </w:t>
      </w:r>
      <w:r w:rsidR="008C1912" w:rsidRPr="007555BB">
        <w:rPr>
          <w:rFonts w:ascii="Calibri" w:hAnsi="Calibri" w:cs="Calibri"/>
          <w:b/>
        </w:rPr>
        <w:t>předem</w:t>
      </w:r>
      <w:r w:rsidR="001C2B3C" w:rsidRPr="007555BB">
        <w:rPr>
          <w:rFonts w:ascii="Calibri" w:hAnsi="Calibri" w:cs="Calibri"/>
        </w:rPr>
        <w:t xml:space="preserve">. Platba bude provedena </w:t>
      </w:r>
      <w:r w:rsidR="008C1912" w:rsidRPr="007555BB">
        <w:rPr>
          <w:rFonts w:ascii="Calibri" w:hAnsi="Calibri" w:cs="Calibri"/>
        </w:rPr>
        <w:t xml:space="preserve">nejpozději </w:t>
      </w:r>
      <w:r w:rsidR="008C1912" w:rsidRPr="007555BB">
        <w:rPr>
          <w:rFonts w:ascii="Calibri" w:hAnsi="Calibri" w:cs="Calibri"/>
          <w:b/>
        </w:rPr>
        <w:t>do 25.</w:t>
      </w:r>
      <w:r w:rsidR="001C2B3C" w:rsidRPr="007555BB">
        <w:rPr>
          <w:rFonts w:ascii="Calibri" w:hAnsi="Calibri" w:cs="Calibri"/>
          <w:b/>
        </w:rPr>
        <w:t xml:space="preserve"> </w:t>
      </w:r>
      <w:r w:rsidR="00694777" w:rsidRPr="007555BB">
        <w:rPr>
          <w:rFonts w:ascii="Calibri" w:hAnsi="Calibri" w:cs="Calibri"/>
          <w:b/>
        </w:rPr>
        <w:t>dne</w:t>
      </w:r>
      <w:r w:rsidR="00842CFE" w:rsidRPr="007555BB">
        <w:rPr>
          <w:rFonts w:ascii="Calibri" w:hAnsi="Calibri" w:cs="Calibri"/>
          <w:b/>
        </w:rPr>
        <w:t xml:space="preserve">, </w:t>
      </w:r>
      <w:r w:rsidR="00842CFE" w:rsidRPr="007555BB">
        <w:rPr>
          <w:rFonts w:ascii="Calibri" w:hAnsi="Calibri" w:cs="Calibri"/>
        </w:rPr>
        <w:t>jako</w:t>
      </w:r>
      <w:r w:rsidR="00694777" w:rsidRPr="007555BB">
        <w:rPr>
          <w:rFonts w:ascii="Calibri" w:hAnsi="Calibri" w:cs="Calibri"/>
        </w:rPr>
        <w:t xml:space="preserve"> </w:t>
      </w:r>
      <w:r w:rsidR="00842CFE" w:rsidRPr="007555BB">
        <w:rPr>
          <w:rFonts w:ascii="Calibri" w:hAnsi="Calibri" w:cs="Calibri"/>
        </w:rPr>
        <w:t>platba stravného na měsíc následující.</w:t>
      </w:r>
      <w:r w:rsidR="008C1912" w:rsidRPr="007555BB">
        <w:rPr>
          <w:rFonts w:ascii="Calibri" w:hAnsi="Calibri" w:cs="Calibri"/>
        </w:rPr>
        <w:t xml:space="preserve"> </w:t>
      </w:r>
      <w:r w:rsidR="009C2245" w:rsidRPr="007555BB">
        <w:rPr>
          <w:rFonts w:ascii="Calibri" w:hAnsi="Calibri" w:cs="Calibri"/>
        </w:rPr>
        <w:t xml:space="preserve">Pokud </w:t>
      </w:r>
      <w:r w:rsidR="009C2245" w:rsidRPr="007555BB">
        <w:rPr>
          <w:rFonts w:ascii="Calibri" w:hAnsi="Calibri" w:cs="Calibri"/>
          <w:b/>
        </w:rPr>
        <w:t xml:space="preserve">nebude </w:t>
      </w:r>
      <w:r w:rsidR="009C2245" w:rsidRPr="007555BB">
        <w:rPr>
          <w:rFonts w:ascii="Calibri" w:hAnsi="Calibri" w:cs="Calibri"/>
        </w:rPr>
        <w:t xml:space="preserve">mít </w:t>
      </w:r>
      <w:r w:rsidR="007555BB">
        <w:rPr>
          <w:rFonts w:ascii="Calibri" w:hAnsi="Calibri" w:cs="Calibri"/>
        </w:rPr>
        <w:t xml:space="preserve">žák </w:t>
      </w:r>
      <w:r w:rsidR="00315465" w:rsidRPr="007555BB">
        <w:rPr>
          <w:rFonts w:ascii="Calibri" w:hAnsi="Calibri" w:cs="Calibri"/>
        </w:rPr>
        <w:t xml:space="preserve">předem </w:t>
      </w:r>
      <w:r w:rsidR="001C2B3C" w:rsidRPr="007555BB">
        <w:rPr>
          <w:rFonts w:ascii="Calibri" w:hAnsi="Calibri" w:cs="Calibri"/>
        </w:rPr>
        <w:t>uhrazen</w:t>
      </w:r>
      <w:r w:rsidR="009C2245" w:rsidRPr="007555BB">
        <w:rPr>
          <w:rFonts w:ascii="Calibri" w:hAnsi="Calibri" w:cs="Calibri"/>
        </w:rPr>
        <w:t xml:space="preserve"> poplatek </w:t>
      </w:r>
      <w:r w:rsidR="003B1BC5" w:rsidRPr="007555BB">
        <w:rPr>
          <w:rFonts w:ascii="Calibri" w:hAnsi="Calibri" w:cs="Calibri"/>
        </w:rPr>
        <w:t>za stravné</w:t>
      </w:r>
      <w:r w:rsidR="009C2245" w:rsidRPr="007555BB">
        <w:rPr>
          <w:rFonts w:ascii="Calibri" w:hAnsi="Calibri" w:cs="Calibri"/>
        </w:rPr>
        <w:t>,</w:t>
      </w:r>
      <w:r w:rsidR="003B1BC5" w:rsidRPr="007555BB">
        <w:rPr>
          <w:rFonts w:ascii="Calibri" w:hAnsi="Calibri" w:cs="Calibri"/>
        </w:rPr>
        <w:t xml:space="preserve"> </w:t>
      </w:r>
      <w:r w:rsidR="009C2245" w:rsidRPr="007555BB">
        <w:rPr>
          <w:rFonts w:ascii="Calibri" w:hAnsi="Calibri" w:cs="Calibri"/>
          <w:b/>
        </w:rPr>
        <w:t>nelze</w:t>
      </w:r>
      <w:r w:rsidR="009C2245" w:rsidRPr="007555BB">
        <w:rPr>
          <w:rFonts w:ascii="Calibri" w:hAnsi="Calibri" w:cs="Calibri"/>
        </w:rPr>
        <w:t xml:space="preserve"> mu poskytnout stravu.</w:t>
      </w:r>
      <w:r w:rsidR="00606EE3" w:rsidRPr="007555BB">
        <w:rPr>
          <w:rFonts w:ascii="Calibri" w:hAnsi="Calibri" w:cs="Calibri"/>
        </w:rPr>
        <w:t xml:space="preserve"> </w:t>
      </w:r>
      <w:r w:rsidR="00694777" w:rsidRPr="007555BB">
        <w:rPr>
          <w:rFonts w:ascii="Calibri" w:hAnsi="Calibri" w:cs="Calibri"/>
        </w:rPr>
        <w:t xml:space="preserve">Platba </w:t>
      </w:r>
      <w:r w:rsidR="001D461D" w:rsidRPr="007555BB">
        <w:rPr>
          <w:rFonts w:ascii="Calibri" w:hAnsi="Calibri" w:cs="Calibri"/>
        </w:rPr>
        <w:t xml:space="preserve">za obědy </w:t>
      </w:r>
      <w:r w:rsidR="00694777" w:rsidRPr="007555BB">
        <w:rPr>
          <w:rFonts w:ascii="Calibri" w:hAnsi="Calibri" w:cs="Calibri"/>
        </w:rPr>
        <w:t xml:space="preserve">se provádí </w:t>
      </w:r>
      <w:r w:rsidR="003B1BC5" w:rsidRPr="007555BB">
        <w:rPr>
          <w:rFonts w:ascii="Calibri" w:hAnsi="Calibri" w:cs="Calibri"/>
          <w:b/>
        </w:rPr>
        <w:t>měsíčně</w:t>
      </w:r>
      <w:r w:rsidR="003B1BC5" w:rsidRPr="007555BB">
        <w:rPr>
          <w:rFonts w:ascii="Calibri" w:hAnsi="Calibri" w:cs="Calibri"/>
        </w:rPr>
        <w:t xml:space="preserve"> </w:t>
      </w:r>
      <w:r w:rsidR="00694777" w:rsidRPr="007555BB">
        <w:rPr>
          <w:rFonts w:ascii="Calibri" w:hAnsi="Calibri" w:cs="Calibri"/>
        </w:rPr>
        <w:t>bankovním převodem</w:t>
      </w:r>
      <w:r w:rsidR="004B6EAF" w:rsidRPr="007555BB">
        <w:rPr>
          <w:rFonts w:ascii="Calibri" w:hAnsi="Calibri" w:cs="Calibri"/>
        </w:rPr>
        <w:t xml:space="preserve"> na </w:t>
      </w:r>
      <w:r w:rsidR="004B6EAF" w:rsidRPr="007555BB">
        <w:rPr>
          <w:rFonts w:ascii="Calibri" w:hAnsi="Calibri" w:cs="Calibri"/>
          <w:b/>
          <w:color w:val="FF0000"/>
        </w:rPr>
        <w:t>č.</w:t>
      </w:r>
      <w:r w:rsidR="00315465" w:rsidRPr="007555BB">
        <w:rPr>
          <w:rFonts w:ascii="Calibri" w:hAnsi="Calibri" w:cs="Calibri"/>
          <w:b/>
          <w:color w:val="FF0000"/>
        </w:rPr>
        <w:t xml:space="preserve"> </w:t>
      </w:r>
      <w:r w:rsidR="004B6EAF" w:rsidRPr="007555BB">
        <w:rPr>
          <w:rFonts w:ascii="Calibri" w:hAnsi="Calibri" w:cs="Calibri"/>
          <w:b/>
          <w:color w:val="FF0000"/>
        </w:rPr>
        <w:t>ú</w:t>
      </w:r>
      <w:r w:rsidR="00315465" w:rsidRPr="007555BB">
        <w:rPr>
          <w:rFonts w:ascii="Calibri" w:hAnsi="Calibri" w:cs="Calibri"/>
          <w:b/>
          <w:color w:val="FF0000"/>
        </w:rPr>
        <w:t xml:space="preserve">čtu </w:t>
      </w:r>
      <w:r w:rsidR="008F58AE" w:rsidRPr="007555BB">
        <w:rPr>
          <w:rFonts w:ascii="Calibri" w:hAnsi="Calibri" w:cs="Calibri"/>
          <w:b/>
          <w:color w:val="FF0000"/>
        </w:rPr>
        <w:t>6762725339</w:t>
      </w:r>
      <w:r w:rsidR="004B6EAF" w:rsidRPr="007555BB">
        <w:rPr>
          <w:rFonts w:ascii="Calibri" w:hAnsi="Calibri" w:cs="Calibri"/>
          <w:b/>
          <w:color w:val="FF0000"/>
        </w:rPr>
        <w:t>/0800</w:t>
      </w:r>
      <w:r w:rsidR="001D461D" w:rsidRPr="007555BB">
        <w:rPr>
          <w:rFonts w:ascii="Calibri" w:hAnsi="Calibri" w:cs="Calibri"/>
        </w:rPr>
        <w:t xml:space="preserve"> </w:t>
      </w:r>
      <w:r w:rsidR="00694777" w:rsidRPr="007555BB">
        <w:rPr>
          <w:rFonts w:ascii="Calibri" w:hAnsi="Calibri" w:cs="Calibri"/>
        </w:rPr>
        <w:t xml:space="preserve">nebo </w:t>
      </w:r>
      <w:r w:rsidR="001D461D" w:rsidRPr="007555BB">
        <w:rPr>
          <w:rFonts w:ascii="Calibri" w:hAnsi="Calibri" w:cs="Calibri"/>
          <w:b/>
        </w:rPr>
        <w:t>hotovostní</w:t>
      </w:r>
      <w:r w:rsidRPr="007555BB">
        <w:rPr>
          <w:rFonts w:ascii="Calibri" w:hAnsi="Calibri" w:cs="Calibri"/>
          <w:b/>
        </w:rPr>
        <w:t xml:space="preserve"> platbou</w:t>
      </w:r>
      <w:r w:rsidRPr="007555BB">
        <w:rPr>
          <w:rFonts w:ascii="Calibri" w:hAnsi="Calibri" w:cs="Calibri"/>
        </w:rPr>
        <w:t xml:space="preserve"> </w:t>
      </w:r>
    </w:p>
    <w:p w14:paraId="4BFED510" w14:textId="2DA39F74" w:rsidR="007555BB" w:rsidRPr="00FE48D6" w:rsidRDefault="007555BB" w:rsidP="00F04B71">
      <w:pPr>
        <w:pStyle w:val="Odstavec2"/>
        <w:numPr>
          <w:ilvl w:val="0"/>
          <w:numId w:val="0"/>
        </w:numPr>
        <w:spacing w:line="360" w:lineRule="auto"/>
        <w:ind w:left="7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v účtárně</w:t>
      </w:r>
      <w:r w:rsidR="00694777" w:rsidRPr="007555B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na </w:t>
      </w:r>
      <w:r w:rsidR="00694777" w:rsidRPr="007555BB">
        <w:rPr>
          <w:rFonts w:ascii="Calibri" w:hAnsi="Calibri" w:cs="Calibri"/>
        </w:rPr>
        <w:t xml:space="preserve">hlavní budově školy. </w:t>
      </w:r>
      <w:r w:rsidR="00842CFE" w:rsidRPr="007555BB">
        <w:rPr>
          <w:rFonts w:ascii="Calibri" w:hAnsi="Calibri" w:cs="Calibri"/>
          <w:bCs/>
        </w:rPr>
        <w:t>Variabilní symbol</w:t>
      </w:r>
      <w:r w:rsidR="00842CFE" w:rsidRPr="007555BB">
        <w:rPr>
          <w:rFonts w:ascii="Calibri" w:hAnsi="Calibri" w:cs="Calibri"/>
        </w:rPr>
        <w:t xml:space="preserve"> </w:t>
      </w:r>
      <w:r w:rsidR="007A657E" w:rsidRPr="007555BB">
        <w:rPr>
          <w:rFonts w:ascii="Calibri" w:hAnsi="Calibri" w:cs="Calibri"/>
        </w:rPr>
        <w:t>se neuvádí,</w:t>
      </w:r>
      <w:r w:rsidR="00842CFE" w:rsidRPr="007555BB">
        <w:rPr>
          <w:rFonts w:ascii="Calibri" w:hAnsi="Calibri" w:cs="Calibri"/>
        </w:rPr>
        <w:t xml:space="preserve"> </w:t>
      </w:r>
      <w:r w:rsidR="000074C3" w:rsidRPr="007555BB">
        <w:rPr>
          <w:rFonts w:ascii="Calibri" w:hAnsi="Calibri" w:cs="Calibri"/>
        </w:rPr>
        <w:t>a</w:t>
      </w:r>
      <w:r w:rsidR="007A657E" w:rsidRPr="007555BB">
        <w:rPr>
          <w:rFonts w:ascii="Calibri" w:hAnsi="Calibri" w:cs="Calibri"/>
        </w:rPr>
        <w:t>le</w:t>
      </w:r>
      <w:r w:rsidR="000074C3" w:rsidRPr="007555BB">
        <w:rPr>
          <w:rFonts w:ascii="Calibri" w:hAnsi="Calibri" w:cs="Calibri"/>
        </w:rPr>
        <w:t xml:space="preserve"> </w:t>
      </w:r>
      <w:r w:rsidR="000074C3" w:rsidRPr="007555BB">
        <w:rPr>
          <w:rFonts w:ascii="Calibri" w:hAnsi="Calibri" w:cs="Calibri"/>
          <w:u w:val="single"/>
        </w:rPr>
        <w:t xml:space="preserve">do zprávy </w:t>
      </w:r>
      <w:r w:rsidR="007A657E" w:rsidRPr="007555BB">
        <w:rPr>
          <w:rFonts w:ascii="Calibri" w:hAnsi="Calibri" w:cs="Calibri"/>
          <w:u w:val="single"/>
        </w:rPr>
        <w:t>napište</w:t>
      </w:r>
      <w:r>
        <w:rPr>
          <w:rFonts w:ascii="Calibri" w:hAnsi="Calibri" w:cs="Calibri"/>
          <w:u w:val="single"/>
        </w:rPr>
        <w:t>:</w:t>
      </w:r>
      <w:r w:rsidR="007A657E" w:rsidRPr="007555BB">
        <w:rPr>
          <w:rFonts w:ascii="Calibri" w:hAnsi="Calibri" w:cs="Calibri"/>
          <w:b/>
          <w:u w:val="single"/>
        </w:rPr>
        <w:t xml:space="preserve"> </w:t>
      </w:r>
      <w:r w:rsidR="00F746B5" w:rsidRPr="007555BB">
        <w:rPr>
          <w:rFonts w:ascii="Calibri" w:hAnsi="Calibri" w:cs="Calibri"/>
          <w:b/>
        </w:rPr>
        <w:t xml:space="preserve">platba za </w:t>
      </w:r>
      <w:r w:rsidR="003644E7" w:rsidRPr="007555BB">
        <w:rPr>
          <w:rFonts w:ascii="Calibri" w:hAnsi="Calibri" w:cs="Calibri"/>
          <w:b/>
        </w:rPr>
        <w:t>stravu, příjmení a jméno</w:t>
      </w:r>
      <w:r w:rsidR="000074C3" w:rsidRPr="007555BB">
        <w:rPr>
          <w:rFonts w:ascii="Calibri" w:hAnsi="Calibri" w:cs="Calibri"/>
          <w:b/>
        </w:rPr>
        <w:t xml:space="preserve"> strávníka (žáka)</w:t>
      </w:r>
      <w:r w:rsidR="003644E7" w:rsidRPr="007555BB">
        <w:rPr>
          <w:rFonts w:ascii="Calibri" w:hAnsi="Calibri" w:cs="Calibri"/>
          <w:b/>
        </w:rPr>
        <w:t xml:space="preserve"> a zkratku školy (VZOR: strava, Novák Petr, ZŠ</w:t>
      </w:r>
      <w:r w:rsidR="005822AF" w:rsidRPr="007555BB">
        <w:rPr>
          <w:rFonts w:ascii="Calibri" w:hAnsi="Calibri" w:cs="Calibri"/>
          <w:b/>
        </w:rPr>
        <w:t>,</w:t>
      </w:r>
      <w:r w:rsidR="00C53CFA" w:rsidRPr="007555BB">
        <w:rPr>
          <w:rFonts w:ascii="Calibri" w:hAnsi="Calibri" w:cs="Calibri"/>
          <w:b/>
        </w:rPr>
        <w:t xml:space="preserve"> GYM</w:t>
      </w:r>
      <w:r w:rsidR="005822AF" w:rsidRPr="007555BB">
        <w:rPr>
          <w:rFonts w:ascii="Calibri" w:hAnsi="Calibri" w:cs="Calibri"/>
          <w:b/>
        </w:rPr>
        <w:t xml:space="preserve"> nebo SOŠ</w:t>
      </w:r>
      <w:r w:rsidR="00C53CFA" w:rsidRPr="007555BB">
        <w:rPr>
          <w:rFonts w:ascii="Calibri" w:hAnsi="Calibri" w:cs="Calibri"/>
          <w:b/>
        </w:rPr>
        <w:t>)</w:t>
      </w:r>
      <w:r w:rsidR="002A6893" w:rsidRPr="007555BB">
        <w:rPr>
          <w:rFonts w:ascii="Calibri" w:hAnsi="Calibri" w:cs="Calibri"/>
          <w:b/>
        </w:rPr>
        <w:t>.</w:t>
      </w:r>
      <w:r w:rsidR="002A6893" w:rsidRPr="007555BB">
        <w:rPr>
          <w:rFonts w:ascii="Calibri" w:hAnsi="Calibri" w:cs="Calibri"/>
        </w:rPr>
        <w:t xml:space="preserve"> </w:t>
      </w:r>
      <w:r w:rsidR="001D461D" w:rsidRPr="007555BB">
        <w:rPr>
          <w:rFonts w:ascii="Calibri" w:hAnsi="Calibri" w:cs="Calibri"/>
        </w:rPr>
        <w:t xml:space="preserve">Každý ze strávníků si obědy přihlašuje a odhlašuje </w:t>
      </w:r>
      <w:r w:rsidRPr="007555BB">
        <w:rPr>
          <w:rFonts w:ascii="Calibri" w:hAnsi="Calibri" w:cs="Calibri"/>
          <w:b/>
        </w:rPr>
        <w:t xml:space="preserve">sám </w:t>
      </w:r>
      <w:r w:rsidRPr="007555BB">
        <w:rPr>
          <w:rFonts w:ascii="Calibri" w:hAnsi="Calibri" w:cs="Calibri"/>
        </w:rPr>
        <w:t>nejpozději</w:t>
      </w:r>
      <w:r w:rsidR="001D461D" w:rsidRPr="007555BB">
        <w:rPr>
          <w:rFonts w:ascii="Calibri" w:hAnsi="Calibri" w:cs="Calibri"/>
        </w:rPr>
        <w:t xml:space="preserve"> </w:t>
      </w:r>
      <w:r w:rsidR="007A657E" w:rsidRPr="007555BB">
        <w:rPr>
          <w:rFonts w:ascii="Calibri" w:hAnsi="Calibri" w:cs="Calibri"/>
          <w:b/>
        </w:rPr>
        <w:t>den předem do 14:1</w:t>
      </w:r>
      <w:r w:rsidR="00C863FB" w:rsidRPr="007555BB">
        <w:rPr>
          <w:rFonts w:ascii="Calibri" w:hAnsi="Calibri" w:cs="Calibri"/>
          <w:b/>
        </w:rPr>
        <w:t>0</w:t>
      </w:r>
      <w:r w:rsidR="003F69AD" w:rsidRPr="007555BB">
        <w:rPr>
          <w:rFonts w:ascii="Calibri" w:hAnsi="Calibri" w:cs="Calibri"/>
          <w:b/>
        </w:rPr>
        <w:t xml:space="preserve"> </w:t>
      </w:r>
      <w:r w:rsidR="00B168A8" w:rsidRPr="007555BB">
        <w:rPr>
          <w:rFonts w:ascii="Calibri" w:hAnsi="Calibri" w:cs="Calibri"/>
          <w:b/>
        </w:rPr>
        <w:t>hodin</w:t>
      </w:r>
      <w:r w:rsidRPr="007555BB">
        <w:rPr>
          <w:rFonts w:ascii="Calibri" w:hAnsi="Calibri" w:cs="Calibri"/>
          <w:b/>
        </w:rPr>
        <w:t xml:space="preserve">. </w:t>
      </w:r>
      <w:r w:rsidRPr="00FE48D6">
        <w:rPr>
          <w:rFonts w:ascii="Calibri" w:hAnsi="Calibri" w:cs="Calibri"/>
          <w:bCs/>
        </w:rPr>
        <w:t>Stravu si žáci přihlašují a odhlašují</w:t>
      </w:r>
      <w:r w:rsidR="00FE48D6" w:rsidRPr="00FE48D6">
        <w:rPr>
          <w:rFonts w:ascii="Calibri" w:hAnsi="Calibri" w:cs="Calibri"/>
          <w:bCs/>
        </w:rPr>
        <w:t xml:space="preserve"> </w:t>
      </w:r>
      <w:r w:rsidR="00FE48D6" w:rsidRPr="00FE48D6">
        <w:rPr>
          <w:rFonts w:ascii="Calibri" w:hAnsi="Calibri" w:cs="Calibri"/>
          <w:b/>
        </w:rPr>
        <w:t>výhradně</w:t>
      </w:r>
    </w:p>
    <w:p w14:paraId="6F905F13" w14:textId="6ABD581D" w:rsidR="007555BB" w:rsidRPr="00FE48D6" w:rsidRDefault="00FE48D6" w:rsidP="00F04B71">
      <w:pPr>
        <w:pStyle w:val="Odstavec2"/>
        <w:numPr>
          <w:ilvl w:val="0"/>
          <w:numId w:val="0"/>
        </w:numPr>
        <w:spacing w:line="360" w:lineRule="auto"/>
        <w:ind w:left="720"/>
        <w:jc w:val="both"/>
        <w:rPr>
          <w:rFonts w:ascii="Calibri" w:hAnsi="Calibri" w:cs="Calibri"/>
          <w:bCs/>
        </w:rPr>
      </w:pPr>
      <w:r w:rsidRPr="00FE48D6">
        <w:rPr>
          <w:rFonts w:ascii="Calibri" w:hAnsi="Calibri" w:cs="Calibri"/>
          <w:bCs/>
        </w:rPr>
        <w:t xml:space="preserve">přes webové stránky </w:t>
      </w:r>
      <w:hyperlink r:id="rId7" w:history="1">
        <w:r w:rsidRPr="007555BB">
          <w:rPr>
            <w:rStyle w:val="Hypertextovodkaz"/>
            <w:rFonts w:ascii="Calibri" w:hAnsi="Calibri" w:cs="Calibri"/>
            <w:b/>
          </w:rPr>
          <w:t>www.strava.cz</w:t>
        </w:r>
      </w:hyperlink>
      <w:r>
        <w:rPr>
          <w:rFonts w:ascii="Calibri" w:hAnsi="Calibri" w:cs="Calibri"/>
          <w:b/>
        </w:rPr>
        <w:t xml:space="preserve"> </w:t>
      </w:r>
      <w:r w:rsidRPr="00FE48D6">
        <w:rPr>
          <w:rFonts w:ascii="Calibri" w:hAnsi="Calibri" w:cs="Calibri"/>
          <w:bCs/>
        </w:rPr>
        <w:t xml:space="preserve">(žáci obdrží </w:t>
      </w:r>
      <w:r w:rsidRPr="00FE48D6">
        <w:rPr>
          <w:rFonts w:ascii="Calibri" w:hAnsi="Calibri" w:cs="Calibri"/>
          <w:bCs/>
          <w:i/>
        </w:rPr>
        <w:t>přihlašovací údaje</w:t>
      </w:r>
      <w:r w:rsidRPr="00FE48D6">
        <w:rPr>
          <w:rFonts w:ascii="Calibri" w:hAnsi="Calibri" w:cs="Calibri"/>
          <w:bCs/>
        </w:rPr>
        <w:t xml:space="preserve"> u paní účetní po </w:t>
      </w:r>
      <w:r>
        <w:rPr>
          <w:rFonts w:ascii="Calibri" w:hAnsi="Calibri" w:cs="Calibri"/>
          <w:bCs/>
        </w:rPr>
        <w:t>odevzdání</w:t>
      </w:r>
      <w:r w:rsidRPr="00FE48D6">
        <w:rPr>
          <w:rFonts w:ascii="Calibri" w:hAnsi="Calibri" w:cs="Calibri"/>
          <w:bCs/>
        </w:rPr>
        <w:t xml:space="preserve"> vyplněné </w:t>
      </w:r>
      <w:r w:rsidRPr="00FE48D6">
        <w:rPr>
          <w:rFonts w:ascii="Calibri" w:hAnsi="Calibri" w:cs="Calibri"/>
          <w:bCs/>
          <w:i/>
        </w:rPr>
        <w:t>přihlášky ke strav</w:t>
      </w:r>
      <w:r w:rsidR="009D60E3">
        <w:rPr>
          <w:rFonts w:ascii="Calibri" w:hAnsi="Calibri" w:cs="Calibri"/>
          <w:bCs/>
          <w:i/>
        </w:rPr>
        <w:t>ování</w:t>
      </w:r>
      <w:r w:rsidRPr="00FE48D6">
        <w:rPr>
          <w:rFonts w:ascii="Calibri" w:hAnsi="Calibri" w:cs="Calibri"/>
          <w:bCs/>
          <w:iCs/>
        </w:rPr>
        <w:t>)</w:t>
      </w:r>
      <w:r>
        <w:rPr>
          <w:rFonts w:ascii="Calibri" w:hAnsi="Calibri" w:cs="Calibri"/>
          <w:bCs/>
          <w:iCs/>
        </w:rPr>
        <w:t xml:space="preserve"> nebo</w:t>
      </w:r>
      <w:r w:rsidRPr="00FE48D6">
        <w:rPr>
          <w:rFonts w:ascii="Calibri" w:hAnsi="Calibri" w:cs="Calibri"/>
          <w:bCs/>
        </w:rPr>
        <w:t xml:space="preserve"> </w:t>
      </w:r>
      <w:r w:rsidR="007555BB" w:rsidRPr="00FE48D6">
        <w:rPr>
          <w:rFonts w:ascii="Calibri" w:hAnsi="Calibri" w:cs="Calibri"/>
          <w:bCs/>
        </w:rPr>
        <w:t>přes stravovací terminál</w:t>
      </w:r>
      <w:r>
        <w:rPr>
          <w:rFonts w:ascii="Calibri" w:hAnsi="Calibri" w:cs="Calibri"/>
          <w:bCs/>
        </w:rPr>
        <w:t xml:space="preserve"> umístěný na hlavní budově. </w:t>
      </w:r>
      <w:r w:rsidRPr="007555BB">
        <w:rPr>
          <w:rFonts w:ascii="Calibri" w:hAnsi="Calibri" w:cs="Calibri"/>
        </w:rPr>
        <w:t>Pokud je</w:t>
      </w:r>
      <w:r w:rsidRPr="00FE48D6">
        <w:rPr>
          <w:rFonts w:ascii="Calibri" w:hAnsi="Calibri" w:cs="Calibri"/>
        </w:rPr>
        <w:t xml:space="preserve"> </w:t>
      </w:r>
      <w:r w:rsidRPr="007555BB">
        <w:rPr>
          <w:rFonts w:ascii="Calibri" w:hAnsi="Calibri" w:cs="Calibri"/>
        </w:rPr>
        <w:t>žák na odborné praxi, přihlásí si oběd na příslušné středisko</w:t>
      </w:r>
      <w:r>
        <w:rPr>
          <w:rFonts w:ascii="Calibri" w:hAnsi="Calibri" w:cs="Calibri"/>
        </w:rPr>
        <w:t xml:space="preserve"> (prvotně je výdej oběda nastaven na středisko Osvoboditelů – OS) </w:t>
      </w:r>
    </w:p>
    <w:p w14:paraId="4DC1EA62" w14:textId="77777777" w:rsidR="009B25D3" w:rsidRPr="007555BB" w:rsidRDefault="005A5FEE" w:rsidP="00F04B71">
      <w:pPr>
        <w:pStyle w:val="Odstavec2"/>
        <w:spacing w:line="360" w:lineRule="auto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</w:rPr>
        <w:t>Celkové v</w:t>
      </w:r>
      <w:r w:rsidR="00606EE3" w:rsidRPr="007555BB">
        <w:rPr>
          <w:rFonts w:ascii="Calibri" w:hAnsi="Calibri" w:cs="Calibri"/>
        </w:rPr>
        <w:t xml:space="preserve">yúčtování </w:t>
      </w:r>
      <w:r w:rsidR="00813396" w:rsidRPr="007555BB">
        <w:rPr>
          <w:rFonts w:ascii="Calibri" w:hAnsi="Calibri" w:cs="Calibri"/>
        </w:rPr>
        <w:t xml:space="preserve">za stravné bude provedeno </w:t>
      </w:r>
      <w:r w:rsidR="001D461D" w:rsidRPr="007555BB">
        <w:rPr>
          <w:rFonts w:ascii="Calibri" w:hAnsi="Calibri" w:cs="Calibri"/>
        </w:rPr>
        <w:t xml:space="preserve">jednou ročně </w:t>
      </w:r>
      <w:r w:rsidR="001D461D" w:rsidRPr="007555BB">
        <w:rPr>
          <w:rFonts w:ascii="Calibri" w:hAnsi="Calibri" w:cs="Calibri"/>
          <w:b/>
        </w:rPr>
        <w:t>ke dni 30.</w:t>
      </w:r>
      <w:r w:rsidR="002A6893" w:rsidRPr="007555BB">
        <w:rPr>
          <w:rFonts w:ascii="Calibri" w:hAnsi="Calibri" w:cs="Calibri"/>
          <w:b/>
        </w:rPr>
        <w:t xml:space="preserve"> </w:t>
      </w:r>
      <w:r w:rsidR="001D461D" w:rsidRPr="007555BB">
        <w:rPr>
          <w:rFonts w:ascii="Calibri" w:hAnsi="Calibri" w:cs="Calibri"/>
          <w:b/>
        </w:rPr>
        <w:t>6.</w:t>
      </w:r>
      <w:r w:rsidR="005632C0" w:rsidRPr="007555BB">
        <w:rPr>
          <w:rFonts w:ascii="Calibri" w:hAnsi="Calibri" w:cs="Calibri"/>
          <w:b/>
        </w:rPr>
        <w:t xml:space="preserve"> </w:t>
      </w:r>
    </w:p>
    <w:p w14:paraId="2349966B" w14:textId="77777777" w:rsidR="001D461D" w:rsidRPr="007555BB" w:rsidRDefault="001D461D" w:rsidP="00F04B71">
      <w:pPr>
        <w:pStyle w:val="Odstavec2"/>
        <w:numPr>
          <w:ilvl w:val="0"/>
          <w:numId w:val="0"/>
        </w:numPr>
        <w:ind w:left="360"/>
        <w:jc w:val="both"/>
        <w:rPr>
          <w:rFonts w:ascii="Calibri" w:hAnsi="Calibri" w:cs="Calibri"/>
        </w:rPr>
      </w:pPr>
    </w:p>
    <w:p w14:paraId="591C5CBD" w14:textId="6F6DA3DD" w:rsidR="001D461D" w:rsidRPr="007555BB" w:rsidRDefault="00051D5F" w:rsidP="00F04B71">
      <w:pPr>
        <w:pStyle w:val="Odstavec2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</w:rPr>
        <w:t>Stravné odpovídá finančnímu normativu a je stanoveno v</w:t>
      </w:r>
      <w:r w:rsidR="00102F85">
        <w:rPr>
          <w:rFonts w:ascii="Calibri" w:hAnsi="Calibri" w:cs="Calibri"/>
        </w:rPr>
        <w:t>e</w:t>
      </w:r>
      <w:r w:rsidRPr="007555BB">
        <w:rPr>
          <w:rFonts w:ascii="Calibri" w:hAnsi="Calibri" w:cs="Calibri"/>
        </w:rPr>
        <w:t xml:space="preserve"> výši </w:t>
      </w:r>
      <w:r w:rsidR="00B168A8" w:rsidRPr="007555BB">
        <w:rPr>
          <w:rFonts w:ascii="Calibri" w:hAnsi="Calibri" w:cs="Calibri"/>
          <w:b/>
          <w:u w:val="single"/>
        </w:rPr>
        <w:t>40</w:t>
      </w:r>
      <w:r w:rsidR="001D461D" w:rsidRPr="007555BB">
        <w:rPr>
          <w:rFonts w:ascii="Calibri" w:hAnsi="Calibri" w:cs="Calibri"/>
          <w:b/>
          <w:u w:val="single"/>
        </w:rPr>
        <w:t>,- Kč</w:t>
      </w:r>
      <w:r w:rsidRPr="007555BB">
        <w:rPr>
          <w:rFonts w:ascii="Calibri" w:hAnsi="Calibri" w:cs="Calibri"/>
          <w:b/>
          <w:u w:val="single"/>
        </w:rPr>
        <w:t xml:space="preserve"> za oběd.</w:t>
      </w:r>
    </w:p>
    <w:p w14:paraId="301E9EA5" w14:textId="77777777" w:rsidR="001D461D" w:rsidRPr="007555BB" w:rsidRDefault="001D461D" w:rsidP="00F04B71">
      <w:pPr>
        <w:pStyle w:val="Odstavec2"/>
        <w:numPr>
          <w:ilvl w:val="0"/>
          <w:numId w:val="0"/>
        </w:numPr>
        <w:jc w:val="both"/>
        <w:rPr>
          <w:rFonts w:ascii="Calibri" w:hAnsi="Calibri" w:cs="Calibri"/>
        </w:rPr>
      </w:pPr>
    </w:p>
    <w:p w14:paraId="21B8ED92" w14:textId="77777777" w:rsidR="00337A48" w:rsidRPr="007555BB" w:rsidRDefault="00337A48" w:rsidP="00F04B71">
      <w:pPr>
        <w:pStyle w:val="Odstavec2"/>
        <w:numPr>
          <w:ilvl w:val="0"/>
          <w:numId w:val="0"/>
        </w:numPr>
        <w:ind w:left="708"/>
        <w:jc w:val="both"/>
        <w:rPr>
          <w:rFonts w:ascii="Calibri" w:hAnsi="Calibri" w:cs="Calibri"/>
          <w:b/>
          <w:i/>
        </w:rPr>
      </w:pPr>
      <w:r w:rsidRPr="007555BB">
        <w:rPr>
          <w:rFonts w:ascii="Calibri" w:hAnsi="Calibri" w:cs="Calibri"/>
          <w:b/>
          <w:i/>
        </w:rPr>
        <w:t>Cena za stravování se může v průběhu školního roku změnit na základě cen potravin.</w:t>
      </w:r>
    </w:p>
    <w:p w14:paraId="4E7EB468" w14:textId="147F443E" w:rsidR="00337A48" w:rsidRPr="007555BB" w:rsidRDefault="00337A48" w:rsidP="00F04B71">
      <w:pPr>
        <w:pStyle w:val="Odstavec2"/>
        <w:numPr>
          <w:ilvl w:val="0"/>
          <w:numId w:val="0"/>
        </w:numPr>
        <w:ind w:left="708"/>
        <w:jc w:val="both"/>
        <w:rPr>
          <w:rFonts w:ascii="Calibri" w:hAnsi="Calibri" w:cs="Calibri"/>
        </w:rPr>
      </w:pPr>
    </w:p>
    <w:p w14:paraId="6DDBE6B9" w14:textId="12752085" w:rsidR="00B7415B" w:rsidRPr="007555BB" w:rsidRDefault="006D0AFA" w:rsidP="00F04B71">
      <w:pPr>
        <w:pStyle w:val="Odstavec2"/>
        <w:spacing w:line="360" w:lineRule="auto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  <w:noProof/>
        </w:rPr>
        <w:drawing>
          <wp:anchor distT="0" distB="0" distL="114300" distR="114300" simplePos="0" relativeHeight="251657728" behindDoc="1" locked="0" layoutInCell="1" allowOverlap="1" wp14:anchorId="0D41E0FA" wp14:editId="43EDBCE9">
            <wp:simplePos x="0" y="0"/>
            <wp:positionH relativeFrom="column">
              <wp:posOffset>4486275</wp:posOffset>
            </wp:positionH>
            <wp:positionV relativeFrom="paragraph">
              <wp:posOffset>236220</wp:posOffset>
            </wp:positionV>
            <wp:extent cx="1212850" cy="120396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36B" w:rsidRPr="007555BB">
        <w:rPr>
          <w:rFonts w:ascii="Calibri" w:hAnsi="Calibri" w:cs="Calibri"/>
        </w:rPr>
        <w:t>Název</w:t>
      </w:r>
      <w:r w:rsidR="00051D5F" w:rsidRPr="007555BB">
        <w:rPr>
          <w:rFonts w:ascii="Calibri" w:hAnsi="Calibri" w:cs="Calibri"/>
        </w:rPr>
        <w:t xml:space="preserve"> střediska výdeje obědů: </w:t>
      </w:r>
    </w:p>
    <w:p w14:paraId="282F4B75" w14:textId="79F60448" w:rsidR="001D461D" w:rsidRPr="007555BB" w:rsidRDefault="008C736B" w:rsidP="00B7415B">
      <w:pPr>
        <w:pStyle w:val="Odstavec2"/>
        <w:numPr>
          <w:ilvl w:val="0"/>
          <w:numId w:val="0"/>
        </w:numPr>
        <w:spacing w:line="360" w:lineRule="auto"/>
        <w:ind w:firstLine="708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  <w:b/>
        </w:rPr>
        <w:t xml:space="preserve">OS </w:t>
      </w:r>
      <w:r w:rsidR="00102F85" w:rsidRPr="007555BB">
        <w:rPr>
          <w:rFonts w:ascii="Calibri" w:hAnsi="Calibri" w:cs="Calibri"/>
        </w:rPr>
        <w:t>– hlavní</w:t>
      </w:r>
      <w:r w:rsidR="00051D5F" w:rsidRPr="007555BB">
        <w:rPr>
          <w:rFonts w:ascii="Calibri" w:hAnsi="Calibri" w:cs="Calibri"/>
        </w:rPr>
        <w:t xml:space="preserve"> budova školy</w:t>
      </w:r>
      <w:r w:rsidRPr="007555BB">
        <w:rPr>
          <w:rFonts w:ascii="Calibri" w:hAnsi="Calibri" w:cs="Calibri"/>
        </w:rPr>
        <w:t xml:space="preserve"> – Osvoboditelů </w:t>
      </w:r>
      <w:r w:rsidR="007A657E" w:rsidRPr="007555BB">
        <w:rPr>
          <w:rFonts w:ascii="Calibri" w:hAnsi="Calibri" w:cs="Calibri"/>
        </w:rPr>
        <w:t>1/</w:t>
      </w:r>
      <w:r w:rsidRPr="007555BB">
        <w:rPr>
          <w:rFonts w:ascii="Calibri" w:hAnsi="Calibri" w:cs="Calibri"/>
        </w:rPr>
        <w:t>2</w:t>
      </w:r>
      <w:r w:rsidR="0065755E" w:rsidRPr="007555BB">
        <w:rPr>
          <w:rFonts w:ascii="Calibri" w:hAnsi="Calibri" w:cs="Calibri"/>
        </w:rPr>
        <w:t xml:space="preserve">                    </w:t>
      </w:r>
    </w:p>
    <w:p w14:paraId="396E91E9" w14:textId="77D75C30" w:rsidR="00F608D3" w:rsidRPr="007555BB" w:rsidRDefault="00B7415B" w:rsidP="00B7415B">
      <w:pPr>
        <w:pStyle w:val="Odstavec2"/>
        <w:numPr>
          <w:ilvl w:val="0"/>
          <w:numId w:val="0"/>
        </w:numPr>
        <w:spacing w:line="360" w:lineRule="auto"/>
        <w:ind w:left="360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</w:rPr>
        <w:tab/>
      </w:r>
      <w:r w:rsidR="00102F85" w:rsidRPr="007555BB">
        <w:rPr>
          <w:rFonts w:ascii="Calibri" w:hAnsi="Calibri" w:cs="Calibri"/>
          <w:b/>
        </w:rPr>
        <w:t>VRB</w:t>
      </w:r>
      <w:r w:rsidR="00102F85" w:rsidRPr="007555BB">
        <w:rPr>
          <w:rFonts w:ascii="Calibri" w:hAnsi="Calibri" w:cs="Calibri"/>
        </w:rPr>
        <w:t xml:space="preserve"> – OV</w:t>
      </w:r>
      <w:r w:rsidR="00F608D3" w:rsidRPr="007555BB">
        <w:rPr>
          <w:rFonts w:ascii="Calibri" w:hAnsi="Calibri" w:cs="Calibri"/>
        </w:rPr>
        <w:t xml:space="preserve"> Vrbičany – odloučené pracoviště</w:t>
      </w:r>
    </w:p>
    <w:p w14:paraId="61E05948" w14:textId="3F5F57C0" w:rsidR="00051D5F" w:rsidRPr="007555BB" w:rsidRDefault="00051D5F" w:rsidP="00B7415B">
      <w:pPr>
        <w:pStyle w:val="Odstavec2"/>
        <w:numPr>
          <w:ilvl w:val="0"/>
          <w:numId w:val="0"/>
        </w:numPr>
        <w:spacing w:line="360" w:lineRule="auto"/>
        <w:ind w:left="360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</w:rPr>
        <w:tab/>
      </w:r>
      <w:r w:rsidR="008C736B" w:rsidRPr="007555BB">
        <w:rPr>
          <w:rFonts w:ascii="Calibri" w:hAnsi="Calibri" w:cs="Calibri"/>
          <w:b/>
        </w:rPr>
        <w:t>LIT</w:t>
      </w:r>
      <w:r w:rsidR="00102F85">
        <w:rPr>
          <w:rFonts w:ascii="Calibri" w:hAnsi="Calibri" w:cs="Calibri"/>
          <w:b/>
        </w:rPr>
        <w:t xml:space="preserve"> </w:t>
      </w:r>
      <w:r w:rsidR="00102F85" w:rsidRPr="007555BB">
        <w:rPr>
          <w:rFonts w:ascii="Calibri" w:hAnsi="Calibri" w:cs="Calibri"/>
        </w:rPr>
        <w:t>–</w:t>
      </w:r>
      <w:r w:rsidR="00102F85">
        <w:rPr>
          <w:rFonts w:ascii="Calibri" w:hAnsi="Calibri" w:cs="Calibri"/>
        </w:rPr>
        <w:t xml:space="preserve"> </w:t>
      </w:r>
      <w:r w:rsidR="00102F85" w:rsidRPr="007555BB">
        <w:rPr>
          <w:rFonts w:ascii="Calibri" w:hAnsi="Calibri" w:cs="Calibri"/>
        </w:rPr>
        <w:t>OV</w:t>
      </w:r>
      <w:r w:rsidRPr="007555BB">
        <w:rPr>
          <w:rFonts w:ascii="Calibri" w:hAnsi="Calibri" w:cs="Calibri"/>
        </w:rPr>
        <w:t xml:space="preserve"> zahrada Litoměřice – odloučené pracoviště</w:t>
      </w:r>
      <w:r w:rsidR="00882D73" w:rsidRPr="007555BB">
        <w:rPr>
          <w:rFonts w:ascii="Calibri" w:hAnsi="Calibri" w:cs="Calibri"/>
        </w:rPr>
        <w:t xml:space="preserve">                 </w:t>
      </w:r>
    </w:p>
    <w:p w14:paraId="76CDFD7D" w14:textId="77777777" w:rsidR="0043767C" w:rsidRPr="007555BB" w:rsidRDefault="00051D5F" w:rsidP="006F2E05">
      <w:pPr>
        <w:pStyle w:val="Odstavec2"/>
        <w:numPr>
          <w:ilvl w:val="0"/>
          <w:numId w:val="0"/>
        </w:numPr>
        <w:ind w:left="360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  <w:t xml:space="preserve"> </w:t>
      </w:r>
    </w:p>
    <w:p w14:paraId="5782988C" w14:textId="32EA3BF0" w:rsidR="00051D5F" w:rsidRPr="007555BB" w:rsidRDefault="00051D5F" w:rsidP="00606EE3">
      <w:pPr>
        <w:pStyle w:val="Odstavec2"/>
        <w:jc w:val="both"/>
        <w:rPr>
          <w:rFonts w:ascii="Calibri" w:hAnsi="Calibri" w:cs="Calibri"/>
        </w:rPr>
      </w:pPr>
      <w:r w:rsidRPr="007555BB">
        <w:rPr>
          <w:rFonts w:ascii="Calibri" w:hAnsi="Calibri" w:cs="Calibri"/>
        </w:rPr>
        <w:t xml:space="preserve">Doba výdeje obědů je od </w:t>
      </w:r>
      <w:r w:rsidR="0056583B" w:rsidRPr="007555BB">
        <w:rPr>
          <w:rFonts w:ascii="Calibri" w:hAnsi="Calibri" w:cs="Calibri"/>
        </w:rPr>
        <w:t>1</w:t>
      </w:r>
      <w:r w:rsidR="00102F85">
        <w:rPr>
          <w:rFonts w:ascii="Calibri" w:hAnsi="Calibri" w:cs="Calibri"/>
        </w:rPr>
        <w:t>1</w:t>
      </w:r>
      <w:r w:rsidRPr="007555BB">
        <w:rPr>
          <w:rFonts w:ascii="Calibri" w:hAnsi="Calibri" w:cs="Calibri"/>
        </w:rPr>
        <w:t>:</w:t>
      </w:r>
      <w:r w:rsidR="0056583B" w:rsidRPr="007555BB">
        <w:rPr>
          <w:rFonts w:ascii="Calibri" w:hAnsi="Calibri" w:cs="Calibri"/>
        </w:rPr>
        <w:t>3</w:t>
      </w:r>
      <w:r w:rsidRPr="007555BB">
        <w:rPr>
          <w:rFonts w:ascii="Calibri" w:hAnsi="Calibri" w:cs="Calibri"/>
        </w:rPr>
        <w:t>0 do 14:15</w:t>
      </w:r>
      <w:r w:rsidR="00C81093" w:rsidRPr="007555BB">
        <w:rPr>
          <w:rFonts w:ascii="Calibri" w:hAnsi="Calibri" w:cs="Calibri"/>
        </w:rPr>
        <w:t xml:space="preserve"> hodin</w:t>
      </w:r>
      <w:r w:rsidR="00B7415B" w:rsidRPr="007555BB">
        <w:rPr>
          <w:rFonts w:ascii="Calibri" w:hAnsi="Calibri" w:cs="Calibri"/>
        </w:rPr>
        <w:t>.</w:t>
      </w:r>
    </w:p>
    <w:p w14:paraId="482321AE" w14:textId="117E1EB6" w:rsidR="00827339" w:rsidRPr="007555BB" w:rsidRDefault="00827339" w:rsidP="00A62CC1">
      <w:pPr>
        <w:pStyle w:val="Odstavec2"/>
        <w:numPr>
          <w:ilvl w:val="0"/>
          <w:numId w:val="0"/>
        </w:numPr>
        <w:rPr>
          <w:rFonts w:ascii="Calibri" w:hAnsi="Calibri" w:cs="Calibri"/>
        </w:rPr>
      </w:pPr>
    </w:p>
    <w:p w14:paraId="06CFDC7E" w14:textId="4DDD5585" w:rsidR="00B17C69" w:rsidRPr="007555BB" w:rsidRDefault="006D0AFA" w:rsidP="00827339">
      <w:pPr>
        <w:pStyle w:val="Odstavec2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676BEBB4" wp14:editId="5A6B0568">
            <wp:simplePos x="0" y="0"/>
            <wp:positionH relativeFrom="column">
              <wp:posOffset>3655695</wp:posOffset>
            </wp:positionH>
            <wp:positionV relativeFrom="paragraph">
              <wp:posOffset>167640</wp:posOffset>
            </wp:positionV>
            <wp:extent cx="1819275" cy="624205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4CE" w:rsidRPr="007555BB">
        <w:rPr>
          <w:rFonts w:ascii="Calibri" w:hAnsi="Calibri" w:cs="Calibri"/>
        </w:rPr>
        <w:t xml:space="preserve">Pokyny jsou platné </w:t>
      </w:r>
      <w:r w:rsidR="009024CE" w:rsidRPr="007555BB">
        <w:rPr>
          <w:rFonts w:ascii="Calibri" w:hAnsi="Calibri" w:cs="Calibri"/>
          <w:b/>
        </w:rPr>
        <w:t xml:space="preserve">od </w:t>
      </w:r>
      <w:r w:rsidR="005E3A5E" w:rsidRPr="007555BB">
        <w:rPr>
          <w:rFonts w:ascii="Calibri" w:hAnsi="Calibri" w:cs="Calibri"/>
          <w:b/>
        </w:rPr>
        <w:t>1</w:t>
      </w:r>
      <w:r w:rsidR="009024CE" w:rsidRPr="007555BB">
        <w:rPr>
          <w:rFonts w:ascii="Calibri" w:hAnsi="Calibri" w:cs="Calibri"/>
          <w:b/>
        </w:rPr>
        <w:t>.</w:t>
      </w:r>
      <w:r w:rsidR="00083693" w:rsidRPr="007555BB">
        <w:rPr>
          <w:rFonts w:ascii="Calibri" w:hAnsi="Calibri" w:cs="Calibri"/>
          <w:b/>
        </w:rPr>
        <w:t xml:space="preserve"> </w:t>
      </w:r>
      <w:r w:rsidR="008F58AE" w:rsidRPr="007555BB">
        <w:rPr>
          <w:rFonts w:ascii="Calibri" w:hAnsi="Calibri" w:cs="Calibri"/>
          <w:b/>
        </w:rPr>
        <w:t>června</w:t>
      </w:r>
      <w:r w:rsidR="005632C0" w:rsidRPr="007555BB">
        <w:rPr>
          <w:rFonts w:ascii="Calibri" w:hAnsi="Calibri" w:cs="Calibri"/>
          <w:b/>
        </w:rPr>
        <w:t xml:space="preserve"> 20</w:t>
      </w:r>
      <w:r w:rsidR="005E3A5E" w:rsidRPr="007555BB">
        <w:rPr>
          <w:rFonts w:ascii="Calibri" w:hAnsi="Calibri" w:cs="Calibri"/>
          <w:b/>
        </w:rPr>
        <w:t>2</w:t>
      </w:r>
      <w:r w:rsidR="008F58AE" w:rsidRPr="007555BB">
        <w:rPr>
          <w:rFonts w:ascii="Calibri" w:hAnsi="Calibri" w:cs="Calibri"/>
          <w:b/>
        </w:rPr>
        <w:t>6</w:t>
      </w:r>
      <w:r w:rsidR="005632C0" w:rsidRPr="007555BB">
        <w:rPr>
          <w:rFonts w:ascii="Calibri" w:hAnsi="Calibri" w:cs="Calibri"/>
          <w:b/>
        </w:rPr>
        <w:t>.</w:t>
      </w:r>
      <w:r w:rsidR="00496078" w:rsidRPr="007555BB">
        <w:rPr>
          <w:rFonts w:ascii="Calibri" w:hAnsi="Calibri" w:cs="Calibri"/>
        </w:rPr>
        <w:t xml:space="preserve">                                         </w:t>
      </w:r>
      <w:r w:rsidR="00315465" w:rsidRPr="007555BB">
        <w:rPr>
          <w:rFonts w:ascii="Calibri" w:hAnsi="Calibri" w:cs="Calibri"/>
        </w:rPr>
        <w:tab/>
      </w:r>
      <w:r w:rsidR="00315465" w:rsidRPr="007555BB">
        <w:rPr>
          <w:rFonts w:ascii="Calibri" w:hAnsi="Calibri" w:cs="Calibri"/>
        </w:rPr>
        <w:tab/>
      </w:r>
      <w:r w:rsidR="00315465" w:rsidRPr="007555BB">
        <w:rPr>
          <w:rFonts w:ascii="Calibri" w:hAnsi="Calibri" w:cs="Calibri"/>
        </w:rPr>
        <w:tab/>
      </w:r>
      <w:r w:rsidR="00B17C69" w:rsidRPr="007555BB">
        <w:rPr>
          <w:rFonts w:ascii="Calibri" w:hAnsi="Calibri" w:cs="Calibri"/>
        </w:rPr>
        <w:tab/>
      </w:r>
      <w:r w:rsidR="00B17C69" w:rsidRPr="007555BB">
        <w:rPr>
          <w:rFonts w:ascii="Calibri" w:hAnsi="Calibri" w:cs="Calibri"/>
        </w:rPr>
        <w:tab/>
      </w:r>
    </w:p>
    <w:p w14:paraId="6F4A7DCD" w14:textId="13025EA1" w:rsidR="00801F07" w:rsidRPr="007555BB" w:rsidRDefault="00801F07" w:rsidP="00827339">
      <w:pPr>
        <w:pStyle w:val="Odstavec2"/>
        <w:numPr>
          <w:ilvl w:val="0"/>
          <w:numId w:val="0"/>
        </w:numPr>
        <w:rPr>
          <w:rFonts w:ascii="Calibri" w:hAnsi="Calibri" w:cs="Calibri"/>
        </w:rPr>
      </w:pPr>
    </w:p>
    <w:p w14:paraId="17C90BE0" w14:textId="52343C66" w:rsidR="00AA2F46" w:rsidRPr="007555BB" w:rsidRDefault="00B00D96" w:rsidP="00827339">
      <w:pPr>
        <w:pStyle w:val="Odstavec2"/>
        <w:numPr>
          <w:ilvl w:val="0"/>
          <w:numId w:val="0"/>
        </w:numPr>
        <w:ind w:left="360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734E0F68" wp14:editId="3F2BD2C7">
                <wp:simplePos x="0" y="0"/>
                <wp:positionH relativeFrom="margin">
                  <wp:posOffset>47625</wp:posOffset>
                </wp:positionH>
                <wp:positionV relativeFrom="paragraph">
                  <wp:posOffset>88900</wp:posOffset>
                </wp:positionV>
                <wp:extent cx="1924050" cy="306070"/>
                <wp:effectExtent l="19050" t="19050" r="19050" b="18415"/>
                <wp:wrapNone/>
                <wp:docPr id="1243739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060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D9F942" w14:textId="77777777" w:rsidR="00B00D96" w:rsidRPr="00102F85" w:rsidRDefault="00B00D96" w:rsidP="00B00D9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</w:pPr>
                            <w:r w:rsidRPr="00102F85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POZOR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 xml:space="preserve">, </w:t>
                            </w:r>
                            <w:r w:rsidRPr="00102F85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ZMĚNA ÚČTU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4E0F68" id="_x0000_s1027" type="#_x0000_t202" style="position:absolute;left:0;text-align:left;margin-left:3.75pt;margin-top:7pt;width:151.5pt;height:24.1pt;z-index:-251651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" filled="f" strokecolor="#e00" strokeweight="2.25pt">
                <v:textbox style="mso-fit-shape-to-text:t">
                  <w:txbxContent>
                    <w:p w14:paraId="32D9F942" w14:textId="77777777" w:rsidR="00B00D96" w:rsidRPr="00102F85" w:rsidRDefault="00B00D96" w:rsidP="00B00D96">
                      <w:pPr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</w:pPr>
                      <w:r w:rsidRPr="00102F85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POZOR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 xml:space="preserve">, </w:t>
                      </w:r>
                      <w:r w:rsidRPr="00102F85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ZMĚNA ÚČTU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7339" w:rsidRPr="007555BB">
        <w:rPr>
          <w:rFonts w:ascii="Calibri" w:hAnsi="Calibri" w:cs="Calibri"/>
        </w:rPr>
        <w:tab/>
      </w:r>
      <w:r w:rsidR="00827339" w:rsidRPr="007555BB">
        <w:rPr>
          <w:rFonts w:ascii="Calibri" w:hAnsi="Calibri" w:cs="Calibri"/>
        </w:rPr>
        <w:tab/>
      </w:r>
      <w:r w:rsidR="00827339" w:rsidRPr="007555BB">
        <w:rPr>
          <w:rFonts w:ascii="Calibri" w:hAnsi="Calibri" w:cs="Calibri"/>
        </w:rPr>
        <w:tab/>
      </w:r>
      <w:r w:rsidR="00827339" w:rsidRPr="007555BB">
        <w:rPr>
          <w:rFonts w:ascii="Calibri" w:hAnsi="Calibri" w:cs="Calibri"/>
        </w:rPr>
        <w:tab/>
      </w:r>
      <w:r w:rsidR="00827339" w:rsidRPr="007555BB">
        <w:rPr>
          <w:rFonts w:ascii="Calibri" w:hAnsi="Calibri" w:cs="Calibri"/>
        </w:rPr>
        <w:tab/>
      </w:r>
      <w:r w:rsidR="00827339" w:rsidRPr="007555BB">
        <w:rPr>
          <w:rFonts w:ascii="Calibri" w:hAnsi="Calibri" w:cs="Calibri"/>
        </w:rPr>
        <w:tab/>
      </w:r>
      <w:r w:rsidR="00827339" w:rsidRPr="007555BB">
        <w:rPr>
          <w:rFonts w:ascii="Calibri" w:hAnsi="Calibri" w:cs="Calibri"/>
        </w:rPr>
        <w:tab/>
      </w:r>
      <w:r w:rsidR="00827339" w:rsidRPr="007555BB">
        <w:rPr>
          <w:rFonts w:ascii="Calibri" w:hAnsi="Calibri" w:cs="Calibri"/>
        </w:rPr>
        <w:tab/>
        <w:t xml:space="preserve">         </w:t>
      </w:r>
      <w:r w:rsidR="00C863FB" w:rsidRPr="007555BB">
        <w:rPr>
          <w:rFonts w:ascii="Calibri" w:hAnsi="Calibri" w:cs="Calibri"/>
        </w:rPr>
        <w:t xml:space="preserve"> </w:t>
      </w:r>
      <w:r w:rsidR="009024CE" w:rsidRPr="007555BB">
        <w:rPr>
          <w:rFonts w:ascii="Calibri" w:hAnsi="Calibri" w:cs="Calibri"/>
        </w:rPr>
        <w:t xml:space="preserve">Mgr. </w:t>
      </w:r>
      <w:r w:rsidR="005E3A5E" w:rsidRPr="007555BB">
        <w:rPr>
          <w:rFonts w:ascii="Calibri" w:hAnsi="Calibri" w:cs="Calibri"/>
        </w:rPr>
        <w:t>Bc. Jiří Procházka</w:t>
      </w:r>
    </w:p>
    <w:p w14:paraId="16D94128" w14:textId="54A4D2B5" w:rsidR="000E28C4" w:rsidRPr="007555BB" w:rsidRDefault="00AA2F46" w:rsidP="00511B0F">
      <w:pPr>
        <w:rPr>
          <w:rFonts w:ascii="Calibri" w:hAnsi="Calibri" w:cs="Calibri"/>
        </w:rPr>
      </w:pP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Pr="007555BB">
        <w:rPr>
          <w:rFonts w:ascii="Calibri" w:hAnsi="Calibri" w:cs="Calibri"/>
        </w:rPr>
        <w:tab/>
      </w:r>
      <w:r w:rsidR="00C863FB" w:rsidRPr="007555BB">
        <w:rPr>
          <w:rFonts w:ascii="Calibri" w:hAnsi="Calibri" w:cs="Calibri"/>
        </w:rPr>
        <w:t xml:space="preserve">                </w:t>
      </w:r>
      <w:r w:rsidR="005E3A5E" w:rsidRPr="007555BB">
        <w:rPr>
          <w:rFonts w:ascii="Calibri" w:hAnsi="Calibri" w:cs="Calibri"/>
        </w:rPr>
        <w:t xml:space="preserve">               ředitel</w:t>
      </w:r>
      <w:r w:rsidR="00C863FB" w:rsidRPr="007555BB">
        <w:rPr>
          <w:rFonts w:ascii="Calibri" w:hAnsi="Calibri" w:cs="Calibri"/>
        </w:rPr>
        <w:t xml:space="preserve"> školy</w:t>
      </w:r>
    </w:p>
    <w:sectPr w:rsidR="000E28C4" w:rsidRPr="007555BB" w:rsidSect="00F04B71">
      <w:headerReference w:type="default" r:id="rId10"/>
      <w:footerReference w:type="default" r:id="rId11"/>
      <w:pgSz w:w="11906" w:h="16838"/>
      <w:pgMar w:top="1134" w:right="155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7DAE0" w14:textId="77777777" w:rsidR="00543EEB" w:rsidRDefault="00543EEB">
      <w:r>
        <w:separator/>
      </w:r>
    </w:p>
  </w:endnote>
  <w:endnote w:type="continuationSeparator" w:id="0">
    <w:p w14:paraId="27CA4235" w14:textId="77777777" w:rsidR="00543EEB" w:rsidRDefault="0054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F0B4" w14:textId="77777777" w:rsidR="00BB1DD9" w:rsidRPr="00102F85" w:rsidRDefault="00BB1DD9">
    <w:pPr>
      <w:pStyle w:val="Zpat"/>
      <w:rPr>
        <w:rFonts w:ascii="Calibri" w:hAnsi="Calibri" w:cs="Calibri"/>
        <w:color w:val="000000"/>
        <w:sz w:val="20"/>
        <w:szCs w:val="20"/>
      </w:rPr>
    </w:pPr>
    <w:r w:rsidRPr="00102F85">
      <w:rPr>
        <w:rFonts w:ascii="Calibri" w:hAnsi="Calibri" w:cs="Calibri"/>
        <w:color w:val="000000"/>
        <w:sz w:val="20"/>
        <w:szCs w:val="20"/>
      </w:rPr>
      <w:t xml:space="preserve">Kontakty: </w:t>
    </w:r>
  </w:p>
  <w:p w14:paraId="1C52D873" w14:textId="77777777" w:rsidR="00B168A8" w:rsidRPr="00102F85" w:rsidRDefault="00BB1DD9">
    <w:pPr>
      <w:pStyle w:val="Zpat"/>
      <w:rPr>
        <w:rFonts w:ascii="Calibri" w:hAnsi="Calibri" w:cs="Calibri"/>
        <w:color w:val="000000"/>
        <w:sz w:val="20"/>
        <w:szCs w:val="20"/>
      </w:rPr>
    </w:pPr>
    <w:r w:rsidRPr="00102F85">
      <w:rPr>
        <w:rFonts w:ascii="Calibri" w:hAnsi="Calibri" w:cs="Calibri"/>
        <w:color w:val="000000"/>
        <w:sz w:val="20"/>
        <w:szCs w:val="20"/>
      </w:rPr>
      <w:t>416 53 23 98, 725 319 736 – ekonomické – v případě nemoci</w:t>
    </w:r>
    <w:r w:rsidR="00FF47E1" w:rsidRPr="00102F85">
      <w:rPr>
        <w:rFonts w:ascii="Calibri" w:hAnsi="Calibri" w:cs="Calibri"/>
        <w:color w:val="000000"/>
        <w:sz w:val="20"/>
        <w:szCs w:val="20"/>
      </w:rPr>
      <w:t xml:space="preserve"> </w:t>
    </w:r>
    <w:r w:rsidR="00B168A8" w:rsidRPr="00102F85">
      <w:rPr>
        <w:rFonts w:ascii="Calibri" w:hAnsi="Calibri" w:cs="Calibri"/>
        <w:color w:val="000000"/>
        <w:sz w:val="20"/>
        <w:szCs w:val="20"/>
      </w:rPr>
      <w:t>odhlášení,</w:t>
    </w:r>
    <w:r w:rsidR="00FF47E1" w:rsidRPr="00102F85">
      <w:rPr>
        <w:rFonts w:ascii="Calibri" w:hAnsi="Calibri" w:cs="Calibri"/>
        <w:color w:val="000000"/>
        <w:sz w:val="20"/>
        <w:szCs w:val="20"/>
      </w:rPr>
      <w:t xml:space="preserve"> </w:t>
    </w:r>
    <w:r w:rsidR="00B168A8" w:rsidRPr="00102F85">
      <w:rPr>
        <w:rFonts w:ascii="Calibri" w:hAnsi="Calibri" w:cs="Calibri"/>
        <w:color w:val="000000"/>
        <w:sz w:val="20"/>
        <w:szCs w:val="20"/>
      </w:rPr>
      <w:t>popř.</w:t>
    </w:r>
    <w:r w:rsidR="00FF47E1" w:rsidRPr="00102F85">
      <w:rPr>
        <w:rFonts w:ascii="Calibri" w:hAnsi="Calibri" w:cs="Calibri"/>
        <w:color w:val="000000"/>
        <w:sz w:val="20"/>
        <w:szCs w:val="20"/>
      </w:rPr>
      <w:t xml:space="preserve"> přihl</w:t>
    </w:r>
    <w:r w:rsidR="00B168A8" w:rsidRPr="00102F85">
      <w:rPr>
        <w:rFonts w:ascii="Calibri" w:hAnsi="Calibri" w:cs="Calibri"/>
        <w:color w:val="000000"/>
        <w:sz w:val="20"/>
        <w:szCs w:val="20"/>
      </w:rPr>
      <w:t>ášení</w:t>
    </w:r>
    <w:r w:rsidR="00FF47E1" w:rsidRPr="00102F85">
      <w:rPr>
        <w:rFonts w:ascii="Calibri" w:hAnsi="Calibri" w:cs="Calibri"/>
        <w:color w:val="000000"/>
        <w:sz w:val="20"/>
        <w:szCs w:val="20"/>
      </w:rPr>
      <w:t xml:space="preserve"> obědů</w:t>
    </w:r>
    <w:r w:rsidR="00B168A8" w:rsidRPr="00102F85">
      <w:rPr>
        <w:rFonts w:ascii="Calibri" w:hAnsi="Calibri" w:cs="Calibri"/>
        <w:color w:val="000000"/>
        <w:sz w:val="20"/>
        <w:szCs w:val="20"/>
      </w:rPr>
      <w:t xml:space="preserve"> </w:t>
    </w:r>
  </w:p>
  <w:p w14:paraId="314669F4" w14:textId="77777777" w:rsidR="00BB1DD9" w:rsidRPr="00102F85" w:rsidRDefault="00BB1DD9">
    <w:pPr>
      <w:pStyle w:val="Zpat"/>
      <w:rPr>
        <w:rFonts w:ascii="Calibri" w:hAnsi="Calibri" w:cs="Calibri"/>
        <w:color w:val="000000"/>
        <w:sz w:val="20"/>
        <w:szCs w:val="20"/>
      </w:rPr>
    </w:pPr>
    <w:r w:rsidRPr="00102F85">
      <w:rPr>
        <w:rFonts w:ascii="Calibri" w:hAnsi="Calibri" w:cs="Calibri"/>
        <w:color w:val="000000"/>
        <w:sz w:val="20"/>
        <w:szCs w:val="20"/>
      </w:rPr>
      <w:t xml:space="preserve">e-mail: </w:t>
    </w:r>
    <w:r w:rsidR="001E5728" w:rsidRPr="00102F85">
      <w:rPr>
        <w:rFonts w:ascii="Calibri" w:hAnsi="Calibri" w:cs="Calibri"/>
        <w:color w:val="0000FF"/>
        <w:sz w:val="20"/>
        <w:szCs w:val="20"/>
        <w:u w:val="single"/>
      </w:rPr>
      <w:t>pfefferova@soslovo.cz</w:t>
    </w:r>
    <w:r w:rsidR="001E5728" w:rsidRPr="00102F85">
      <w:rPr>
        <w:rFonts w:ascii="Calibri" w:hAnsi="Calibri" w:cs="Calibri"/>
        <w:color w:val="0000FF"/>
        <w:sz w:val="20"/>
        <w:szCs w:val="20"/>
      </w:rPr>
      <w:t xml:space="preserve">; </w:t>
    </w:r>
    <w:hyperlink r:id="rId1" w:history="1">
      <w:r w:rsidRPr="00102F85">
        <w:rPr>
          <w:rStyle w:val="Hypertextovodkaz"/>
          <w:rFonts w:ascii="Calibri" w:hAnsi="Calibri" w:cs="Calibri"/>
          <w:sz w:val="20"/>
          <w:szCs w:val="20"/>
        </w:rPr>
        <w:t>saldova@soslovo.cz</w:t>
      </w:r>
    </w:hyperlink>
    <w:r w:rsidR="00C90325" w:rsidRPr="00102F85">
      <w:rPr>
        <w:rFonts w:ascii="Calibri" w:hAnsi="Calibri" w:cs="Calibri"/>
        <w:color w:val="000000"/>
        <w:sz w:val="20"/>
        <w:szCs w:val="20"/>
      </w:rPr>
      <w:t xml:space="preserve">; </w:t>
    </w:r>
    <w:hyperlink r:id="rId2" w:history="1">
      <w:r w:rsidR="00B168A8" w:rsidRPr="00102F85">
        <w:rPr>
          <w:rStyle w:val="Hypertextovodkaz"/>
          <w:rFonts w:ascii="Calibri" w:hAnsi="Calibri" w:cs="Calibri"/>
          <w:sz w:val="20"/>
          <w:szCs w:val="20"/>
        </w:rPr>
        <w:t>vavrikova@soslovo.cz</w:t>
      </w:r>
    </w:hyperlink>
  </w:p>
  <w:p w14:paraId="755B75A0" w14:textId="77777777" w:rsidR="00BB1DD9" w:rsidRPr="00102F85" w:rsidRDefault="00C90325">
    <w:pPr>
      <w:pStyle w:val="Zpat"/>
      <w:rPr>
        <w:rFonts w:ascii="Calibri" w:hAnsi="Calibri" w:cs="Calibri"/>
        <w:color w:val="000000"/>
        <w:sz w:val="20"/>
        <w:szCs w:val="20"/>
      </w:rPr>
    </w:pPr>
    <w:r w:rsidRPr="00102F85">
      <w:rPr>
        <w:rFonts w:ascii="Calibri" w:hAnsi="Calibri" w:cs="Calibri"/>
        <w:color w:val="000000"/>
        <w:sz w:val="20"/>
        <w:szCs w:val="20"/>
      </w:rPr>
      <w:t>725 31</w:t>
    </w:r>
    <w:r w:rsidR="00DC6E05" w:rsidRPr="00102F85">
      <w:rPr>
        <w:rFonts w:ascii="Calibri" w:hAnsi="Calibri" w:cs="Calibri"/>
        <w:color w:val="000000"/>
        <w:sz w:val="20"/>
        <w:szCs w:val="20"/>
      </w:rPr>
      <w:t>9</w:t>
    </w:r>
    <w:r w:rsidRPr="00102F85">
      <w:rPr>
        <w:rFonts w:ascii="Calibri" w:hAnsi="Calibri" w:cs="Calibri"/>
        <w:color w:val="000000"/>
        <w:sz w:val="20"/>
        <w:szCs w:val="20"/>
      </w:rPr>
      <w:t xml:space="preserve"> 7</w:t>
    </w:r>
    <w:r w:rsidR="00DC6E05" w:rsidRPr="00102F85">
      <w:rPr>
        <w:rFonts w:ascii="Calibri" w:hAnsi="Calibri" w:cs="Calibri"/>
        <w:color w:val="000000"/>
        <w:sz w:val="20"/>
        <w:szCs w:val="20"/>
      </w:rPr>
      <w:t>3</w:t>
    </w:r>
    <w:r w:rsidRPr="00102F85">
      <w:rPr>
        <w:rFonts w:ascii="Calibri" w:hAnsi="Calibri" w:cs="Calibri"/>
        <w:color w:val="000000"/>
        <w:sz w:val="20"/>
        <w:szCs w:val="20"/>
      </w:rPr>
      <w:t>5</w:t>
    </w:r>
    <w:r w:rsidR="00BB1DD9" w:rsidRPr="00102F85">
      <w:rPr>
        <w:rFonts w:ascii="Calibri" w:hAnsi="Calibri" w:cs="Calibri"/>
        <w:color w:val="000000"/>
        <w:sz w:val="20"/>
        <w:szCs w:val="20"/>
      </w:rPr>
      <w:t xml:space="preserve"> – </w:t>
    </w:r>
    <w:r w:rsidRPr="00102F85">
      <w:rPr>
        <w:rFonts w:ascii="Calibri" w:hAnsi="Calibri" w:cs="Calibri"/>
        <w:color w:val="000000"/>
        <w:sz w:val="20"/>
        <w:szCs w:val="20"/>
      </w:rPr>
      <w:t>ředitel</w:t>
    </w:r>
    <w:r w:rsidR="00BB1DD9" w:rsidRPr="00102F85">
      <w:rPr>
        <w:rFonts w:ascii="Calibri" w:hAnsi="Calibri" w:cs="Calibri"/>
        <w:color w:val="000000"/>
        <w:sz w:val="20"/>
        <w:szCs w:val="20"/>
      </w:rPr>
      <w:t xml:space="preserve"> školy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1FEB5" w14:textId="77777777" w:rsidR="00543EEB" w:rsidRDefault="00543EEB">
      <w:r>
        <w:separator/>
      </w:r>
    </w:p>
  </w:footnote>
  <w:footnote w:type="continuationSeparator" w:id="0">
    <w:p w14:paraId="3C462808" w14:textId="77777777" w:rsidR="00543EEB" w:rsidRDefault="0054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B219" w14:textId="2F321751" w:rsidR="005E3A5E" w:rsidRPr="007555BB" w:rsidRDefault="007555BB" w:rsidP="007555BB">
    <w:pPr>
      <w:ind w:left="360"/>
      <w:jc w:val="center"/>
      <w:rPr>
        <w:rFonts w:ascii="Calibri" w:hAnsi="Calibri" w:cs="Calibri"/>
        <w:bCs/>
      </w:rPr>
    </w:pPr>
    <w:r w:rsidRPr="007555BB">
      <w:rPr>
        <w:rFonts w:ascii="Calibri" w:hAnsi="Calibri" w:cs="Calibri"/>
        <w:bCs/>
      </w:rPr>
      <w:t xml:space="preserve">Střední odborná škola technická a zahradnická, Lovosice, příspěvková organizace, </w:t>
    </w:r>
  </w:p>
  <w:p w14:paraId="34172DA4" w14:textId="4254D40B" w:rsidR="00BB1DD9" w:rsidRPr="007555BB" w:rsidRDefault="007555BB" w:rsidP="005C23E9">
    <w:pPr>
      <w:ind w:left="360"/>
      <w:jc w:val="center"/>
      <w:rPr>
        <w:rFonts w:ascii="Calibri" w:hAnsi="Calibri" w:cs="Calibri"/>
        <w:bCs/>
      </w:rPr>
    </w:pPr>
    <w:r w:rsidRPr="007555BB">
      <w:rPr>
        <w:rFonts w:ascii="Calibri" w:hAnsi="Calibri" w:cs="Calibri"/>
        <w:bCs/>
      </w:rPr>
      <w:t>Osvoboditelů 1/2, 410 02 Lovosice</w:t>
    </w:r>
  </w:p>
  <w:p w14:paraId="783ECE22" w14:textId="77777777" w:rsidR="00BB1DD9" w:rsidRPr="007D1A24" w:rsidRDefault="00BB1DD9">
    <w:pPr>
      <w:pStyle w:val="Zhlav"/>
      <w:rPr>
        <w:color w:val="000000"/>
        <w:sz w:val="22"/>
        <w:szCs w:val="22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1C85"/>
    <w:multiLevelType w:val="hybridMultilevel"/>
    <w:tmpl w:val="B064A1B4"/>
    <w:lvl w:ilvl="0" w:tplc="C126885A">
      <w:start w:val="1"/>
      <w:numFmt w:val="decimal"/>
      <w:pStyle w:val="Odstavec2"/>
      <w:lvlText w:val="%1)"/>
      <w:lvlJc w:val="left"/>
      <w:pPr>
        <w:tabs>
          <w:tab w:val="num" w:pos="720"/>
        </w:tabs>
        <w:ind w:left="720" w:hanging="360"/>
      </w:pPr>
    </w:lvl>
    <w:lvl w:ilvl="1" w:tplc="FCAC1C24">
      <w:start w:val="1"/>
      <w:numFmt w:val="bullet"/>
      <w:pStyle w:val="StylZarovnatdoblokuVlevo-052cmPed6bdkovn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741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ED"/>
    <w:rsid w:val="000074C3"/>
    <w:rsid w:val="00011B35"/>
    <w:rsid w:val="000355B5"/>
    <w:rsid w:val="000367B2"/>
    <w:rsid w:val="00041A20"/>
    <w:rsid w:val="0005128C"/>
    <w:rsid w:val="00051D5F"/>
    <w:rsid w:val="00083693"/>
    <w:rsid w:val="000B6AC5"/>
    <w:rsid w:val="000E28C4"/>
    <w:rsid w:val="000E4794"/>
    <w:rsid w:val="00102F85"/>
    <w:rsid w:val="00107F00"/>
    <w:rsid w:val="00134563"/>
    <w:rsid w:val="0015442F"/>
    <w:rsid w:val="001A1FED"/>
    <w:rsid w:val="001B0B58"/>
    <w:rsid w:val="001C2728"/>
    <w:rsid w:val="001C2B3C"/>
    <w:rsid w:val="001D461D"/>
    <w:rsid w:val="001E4863"/>
    <w:rsid w:val="001E5728"/>
    <w:rsid w:val="00232F9E"/>
    <w:rsid w:val="002350D8"/>
    <w:rsid w:val="00243143"/>
    <w:rsid w:val="0025658A"/>
    <w:rsid w:val="0026567C"/>
    <w:rsid w:val="00275706"/>
    <w:rsid w:val="00280308"/>
    <w:rsid w:val="002828D0"/>
    <w:rsid w:val="002A6893"/>
    <w:rsid w:val="002E620B"/>
    <w:rsid w:val="0030191B"/>
    <w:rsid w:val="00305767"/>
    <w:rsid w:val="00315465"/>
    <w:rsid w:val="00337A48"/>
    <w:rsid w:val="00342490"/>
    <w:rsid w:val="00342B61"/>
    <w:rsid w:val="00353E8B"/>
    <w:rsid w:val="003644E7"/>
    <w:rsid w:val="00375DBF"/>
    <w:rsid w:val="00386D96"/>
    <w:rsid w:val="0039082C"/>
    <w:rsid w:val="003B1BC5"/>
    <w:rsid w:val="003C2E1F"/>
    <w:rsid w:val="003C6951"/>
    <w:rsid w:val="003D414B"/>
    <w:rsid w:val="003D69B9"/>
    <w:rsid w:val="003E731E"/>
    <w:rsid w:val="003F69AD"/>
    <w:rsid w:val="004327EF"/>
    <w:rsid w:val="0043767C"/>
    <w:rsid w:val="00453177"/>
    <w:rsid w:val="004752F3"/>
    <w:rsid w:val="00496078"/>
    <w:rsid w:val="004A3638"/>
    <w:rsid w:val="004A4B4E"/>
    <w:rsid w:val="004B0C12"/>
    <w:rsid w:val="004B6EAF"/>
    <w:rsid w:val="004B7DCF"/>
    <w:rsid w:val="005007D9"/>
    <w:rsid w:val="005115D0"/>
    <w:rsid w:val="00511B05"/>
    <w:rsid w:val="00511B0F"/>
    <w:rsid w:val="00543EEB"/>
    <w:rsid w:val="005554F8"/>
    <w:rsid w:val="005632C0"/>
    <w:rsid w:val="0056583B"/>
    <w:rsid w:val="00571A6E"/>
    <w:rsid w:val="005822AF"/>
    <w:rsid w:val="005A5FEE"/>
    <w:rsid w:val="005A64DC"/>
    <w:rsid w:val="005C23E9"/>
    <w:rsid w:val="005E3A5E"/>
    <w:rsid w:val="00606EE3"/>
    <w:rsid w:val="00620C28"/>
    <w:rsid w:val="00643DC8"/>
    <w:rsid w:val="00653A07"/>
    <w:rsid w:val="0065755E"/>
    <w:rsid w:val="00661BC8"/>
    <w:rsid w:val="00694777"/>
    <w:rsid w:val="006B3DCB"/>
    <w:rsid w:val="006D0AFA"/>
    <w:rsid w:val="006F2E05"/>
    <w:rsid w:val="006F3891"/>
    <w:rsid w:val="006F7CF7"/>
    <w:rsid w:val="00700D95"/>
    <w:rsid w:val="007555BB"/>
    <w:rsid w:val="007579BC"/>
    <w:rsid w:val="0076272A"/>
    <w:rsid w:val="007A657E"/>
    <w:rsid w:val="007B313F"/>
    <w:rsid w:val="007C2702"/>
    <w:rsid w:val="007C2F5A"/>
    <w:rsid w:val="007D1A24"/>
    <w:rsid w:val="007E61C5"/>
    <w:rsid w:val="007F43EC"/>
    <w:rsid w:val="00801F07"/>
    <w:rsid w:val="00813396"/>
    <w:rsid w:val="00815A34"/>
    <w:rsid w:val="00821FAF"/>
    <w:rsid w:val="00827339"/>
    <w:rsid w:val="00842CFE"/>
    <w:rsid w:val="00847892"/>
    <w:rsid w:val="00882D73"/>
    <w:rsid w:val="008A5DC9"/>
    <w:rsid w:val="008C1912"/>
    <w:rsid w:val="008C57EF"/>
    <w:rsid w:val="008C736B"/>
    <w:rsid w:val="008D1937"/>
    <w:rsid w:val="008D2FAB"/>
    <w:rsid w:val="008E1841"/>
    <w:rsid w:val="008F58AE"/>
    <w:rsid w:val="009024CE"/>
    <w:rsid w:val="00934EFC"/>
    <w:rsid w:val="00954943"/>
    <w:rsid w:val="009646FE"/>
    <w:rsid w:val="00972684"/>
    <w:rsid w:val="009941C4"/>
    <w:rsid w:val="0099470E"/>
    <w:rsid w:val="009A6AF0"/>
    <w:rsid w:val="009B25D3"/>
    <w:rsid w:val="009B3F0D"/>
    <w:rsid w:val="009C2245"/>
    <w:rsid w:val="009D60E3"/>
    <w:rsid w:val="00A06633"/>
    <w:rsid w:val="00A213B4"/>
    <w:rsid w:val="00A4313C"/>
    <w:rsid w:val="00A62CC1"/>
    <w:rsid w:val="00A827FD"/>
    <w:rsid w:val="00A93251"/>
    <w:rsid w:val="00A93D08"/>
    <w:rsid w:val="00AA2F46"/>
    <w:rsid w:val="00AB7CDD"/>
    <w:rsid w:val="00AF2F7F"/>
    <w:rsid w:val="00B00D96"/>
    <w:rsid w:val="00B168A8"/>
    <w:rsid w:val="00B17C69"/>
    <w:rsid w:val="00B24417"/>
    <w:rsid w:val="00B65CC5"/>
    <w:rsid w:val="00B7415B"/>
    <w:rsid w:val="00BA1D16"/>
    <w:rsid w:val="00BA4718"/>
    <w:rsid w:val="00BB1DD9"/>
    <w:rsid w:val="00BF34D1"/>
    <w:rsid w:val="00BF5548"/>
    <w:rsid w:val="00C25C76"/>
    <w:rsid w:val="00C419E7"/>
    <w:rsid w:val="00C53CFA"/>
    <w:rsid w:val="00C80FA1"/>
    <w:rsid w:val="00C81093"/>
    <w:rsid w:val="00C843B1"/>
    <w:rsid w:val="00C863FB"/>
    <w:rsid w:val="00C90325"/>
    <w:rsid w:val="00CA1D5B"/>
    <w:rsid w:val="00CA295A"/>
    <w:rsid w:val="00CA5158"/>
    <w:rsid w:val="00CE4377"/>
    <w:rsid w:val="00D0577D"/>
    <w:rsid w:val="00D077C9"/>
    <w:rsid w:val="00D12250"/>
    <w:rsid w:val="00D403EF"/>
    <w:rsid w:val="00D45E0B"/>
    <w:rsid w:val="00D57047"/>
    <w:rsid w:val="00D57A5A"/>
    <w:rsid w:val="00D7704F"/>
    <w:rsid w:val="00DC595C"/>
    <w:rsid w:val="00DC6E05"/>
    <w:rsid w:val="00E01068"/>
    <w:rsid w:val="00E151F6"/>
    <w:rsid w:val="00E16ED7"/>
    <w:rsid w:val="00E24662"/>
    <w:rsid w:val="00E57851"/>
    <w:rsid w:val="00E85466"/>
    <w:rsid w:val="00EA71E9"/>
    <w:rsid w:val="00EB019E"/>
    <w:rsid w:val="00EF18A7"/>
    <w:rsid w:val="00F04B71"/>
    <w:rsid w:val="00F23D67"/>
    <w:rsid w:val="00F50C50"/>
    <w:rsid w:val="00F5629B"/>
    <w:rsid w:val="00F608D3"/>
    <w:rsid w:val="00F64FFC"/>
    <w:rsid w:val="00F746B5"/>
    <w:rsid w:val="00FA5D28"/>
    <w:rsid w:val="00FB62FA"/>
    <w:rsid w:val="00FE48D6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94435B"/>
  <w15:chartTrackingRefBased/>
  <w15:docId w15:val="{3CC78F51-7EEA-4BFC-93C9-EA29858B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360"/>
      <w:jc w:val="center"/>
      <w:outlineLvl w:val="0"/>
    </w:pPr>
    <w:rPr>
      <w:small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customStyle="1" w:styleId="Odstavec2">
    <w:name w:val="Odstavec 2"/>
    <w:basedOn w:val="Normln"/>
    <w:rsid w:val="005115D0"/>
    <w:pPr>
      <w:numPr>
        <w:numId w:val="1"/>
      </w:numPr>
    </w:pPr>
  </w:style>
  <w:style w:type="paragraph" w:customStyle="1" w:styleId="StylZarovnatdoblokuVlevo-052cmPed6bdkovn">
    <w:name w:val="Styl Zarovnat do bloku Vlevo:  -052 cm Před:  6 b. Řádkování: ..."/>
    <w:basedOn w:val="Normln"/>
    <w:rsid w:val="00E24662"/>
    <w:pPr>
      <w:numPr>
        <w:ilvl w:val="1"/>
        <w:numId w:val="1"/>
      </w:numPr>
    </w:pPr>
  </w:style>
  <w:style w:type="paragraph" w:styleId="Zhlav">
    <w:name w:val="header"/>
    <w:basedOn w:val="Normln"/>
    <w:rsid w:val="0081339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D1A24"/>
    <w:rPr>
      <w:rFonts w:ascii="Tahoma" w:hAnsi="Tahoma" w:cs="Tahoma"/>
      <w:sz w:val="16"/>
      <w:szCs w:val="16"/>
    </w:rPr>
  </w:style>
  <w:style w:type="character" w:styleId="Hypertextovodkaz">
    <w:name w:val="Hyperlink"/>
    <w:rsid w:val="008D193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15465"/>
    <w:pPr>
      <w:ind w:left="708"/>
    </w:pPr>
  </w:style>
  <w:style w:type="character" w:styleId="Nevyeenzmnka">
    <w:name w:val="Unresolved Mention"/>
    <w:uiPriority w:val="99"/>
    <w:semiHidden/>
    <w:unhideWhenUsed/>
    <w:rsid w:val="00B16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avrikova@soslovo.cz" TargetMode="External"/><Relationship Id="rId1" Type="http://schemas.openxmlformats.org/officeDocument/2006/relationships/hyperlink" Target="mailto:saldova@soslovo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imova.SOU\Data%20aplikac&#237;\Microsoft\&#352;ablony\nov&#253;%20soub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nový soubor</Template>
  <TotalTime>123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ODBORNÁ ŠKOLA TECHNICKÁ A ZAHRADNICKÁ, LOVOSICE,</vt:lpstr>
    </vt:vector>
  </TitlesOfParts>
  <Company>SOŠ Technická</Company>
  <LinksUpToDate>false</LinksUpToDate>
  <CharactersWithSpaces>1764</CharactersWithSpaces>
  <SharedDoc>false</SharedDoc>
  <HLinks>
    <vt:vector size="18" baseType="variant">
      <vt:variant>
        <vt:i4>524359</vt:i4>
      </vt:variant>
      <vt:variant>
        <vt:i4>0</vt:i4>
      </vt:variant>
      <vt:variant>
        <vt:i4>0</vt:i4>
      </vt:variant>
      <vt:variant>
        <vt:i4>5</vt:i4>
      </vt:variant>
      <vt:variant>
        <vt:lpwstr>http://www.strava.cz/</vt:lpwstr>
      </vt:variant>
      <vt:variant>
        <vt:lpwstr/>
      </vt:variant>
      <vt:variant>
        <vt:i4>6684767</vt:i4>
      </vt:variant>
      <vt:variant>
        <vt:i4>3</vt:i4>
      </vt:variant>
      <vt:variant>
        <vt:i4>0</vt:i4>
      </vt:variant>
      <vt:variant>
        <vt:i4>5</vt:i4>
      </vt:variant>
      <vt:variant>
        <vt:lpwstr>mailto:vavrikova@soslovo.cz</vt:lpwstr>
      </vt:variant>
      <vt:variant>
        <vt:lpwstr/>
      </vt:variant>
      <vt:variant>
        <vt:i4>1048610</vt:i4>
      </vt:variant>
      <vt:variant>
        <vt:i4>0</vt:i4>
      </vt:variant>
      <vt:variant>
        <vt:i4>0</vt:i4>
      </vt:variant>
      <vt:variant>
        <vt:i4>5</vt:i4>
      </vt:variant>
      <vt:variant>
        <vt:lpwstr>mailto:saldova@soslovo.cz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ODBORNÁ ŠKOLA TECHNICKÁ A ZAHRADNICKÁ, LOVOSICE,</dc:title>
  <dc:subject/>
  <dc:creator>JP</dc:creator>
  <cp:keywords/>
  <dc:description/>
  <cp:lastModifiedBy>Mgr. Jiří Procházka</cp:lastModifiedBy>
  <cp:revision>9</cp:revision>
  <cp:lastPrinted>2026-05-15T10:07:00Z</cp:lastPrinted>
  <dcterms:created xsi:type="dcterms:W3CDTF">2026-05-15T08:05:00Z</dcterms:created>
  <dcterms:modified xsi:type="dcterms:W3CDTF">2026-06-29T10:56:00Z</dcterms:modified>
</cp:coreProperties>
</file>